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78F030" w14:textId="77777777" w:rsidR="00AD0FA3" w:rsidRDefault="00AD0FA3">
      <w:pPr>
        <w:rPr>
          <w:rFonts w:ascii="Arial" w:hAnsi="Arial" w:cs="Arial"/>
          <w:b/>
          <w:sz w:val="30"/>
        </w:rPr>
      </w:pPr>
    </w:p>
    <w:p w14:paraId="2CA321CD" w14:textId="1E62A5A1" w:rsidR="00AD0FA3" w:rsidRPr="00193E0C" w:rsidRDefault="00AD0FA3">
      <w:pPr>
        <w:rPr>
          <w:rFonts w:ascii="Arial" w:hAnsi="Arial" w:cs="Arial"/>
          <w:sz w:val="36"/>
        </w:rPr>
      </w:pPr>
      <w:r w:rsidRPr="0060634F">
        <w:rPr>
          <w:rFonts w:ascii="Arial" w:hAnsi="Arial" w:cs="Arial"/>
          <w:b/>
          <w:sz w:val="30"/>
        </w:rPr>
        <w:t>Einteilung in Kleingruppen (3</w:t>
      </w:r>
      <w:r w:rsidR="008E3AE3">
        <w:rPr>
          <w:rFonts w:ascii="Arial" w:hAnsi="Arial" w:cs="Arial"/>
          <w:b/>
          <w:sz w:val="30"/>
        </w:rPr>
        <w:t>–</w:t>
      </w:r>
      <w:r w:rsidRPr="0060634F">
        <w:rPr>
          <w:rFonts w:ascii="Arial" w:hAnsi="Arial" w:cs="Arial"/>
          <w:b/>
          <w:sz w:val="30"/>
        </w:rPr>
        <w:t>5 S</w:t>
      </w:r>
      <w:r w:rsidR="00C80FDF">
        <w:rPr>
          <w:rFonts w:ascii="Arial" w:hAnsi="Arial" w:cs="Arial"/>
          <w:b/>
          <w:sz w:val="30"/>
        </w:rPr>
        <w:t xml:space="preserve">chülerinnen </w:t>
      </w:r>
      <w:r w:rsidRPr="0060634F">
        <w:rPr>
          <w:rFonts w:ascii="Arial" w:hAnsi="Arial" w:cs="Arial"/>
          <w:b/>
          <w:sz w:val="30"/>
        </w:rPr>
        <w:t>u</w:t>
      </w:r>
      <w:r w:rsidR="00C80FDF">
        <w:rPr>
          <w:rFonts w:ascii="Arial" w:hAnsi="Arial" w:cs="Arial"/>
          <w:b/>
          <w:sz w:val="30"/>
        </w:rPr>
        <w:t xml:space="preserve">nd </w:t>
      </w:r>
      <w:r w:rsidRPr="0060634F">
        <w:rPr>
          <w:rFonts w:ascii="Arial" w:hAnsi="Arial" w:cs="Arial"/>
          <w:b/>
          <w:sz w:val="30"/>
        </w:rPr>
        <w:t>S</w:t>
      </w:r>
      <w:r w:rsidR="00C80FDF">
        <w:rPr>
          <w:rFonts w:ascii="Arial" w:hAnsi="Arial" w:cs="Arial"/>
          <w:b/>
          <w:sz w:val="30"/>
        </w:rPr>
        <w:t>chüler</w:t>
      </w:r>
      <w:r w:rsidRPr="0060634F">
        <w:rPr>
          <w:rFonts w:ascii="Arial" w:hAnsi="Arial" w:cs="Arial"/>
          <w:b/>
          <w:sz w:val="30"/>
        </w:rPr>
        <w:t>)</w:t>
      </w:r>
      <w:r>
        <w:rPr>
          <w:rFonts w:ascii="Arial" w:hAnsi="Arial" w:cs="Arial"/>
          <w:b/>
          <w:sz w:val="30"/>
        </w:rPr>
        <w:t xml:space="preserve"> </w:t>
      </w:r>
      <w:r w:rsidR="00073467">
        <w:rPr>
          <w:rFonts w:ascii="Arial" w:hAnsi="Arial" w:cs="Arial"/>
          <w:b/>
          <w:sz w:val="30"/>
        </w:rPr>
        <w:tab/>
      </w:r>
      <w:r w:rsidR="00073467">
        <w:rPr>
          <w:rFonts w:ascii="Arial" w:hAnsi="Arial" w:cs="Arial"/>
          <w:b/>
          <w:sz w:val="30"/>
        </w:rPr>
        <w:tab/>
      </w:r>
      <w:r w:rsidR="00073467">
        <w:rPr>
          <w:rFonts w:ascii="Arial" w:hAnsi="Arial" w:cs="Arial"/>
          <w:b/>
          <w:sz w:val="30"/>
        </w:rPr>
        <w:tab/>
      </w:r>
      <w:r w:rsidR="00073467">
        <w:rPr>
          <w:rFonts w:ascii="Arial" w:hAnsi="Arial" w:cs="Arial"/>
          <w:b/>
          <w:sz w:val="30"/>
        </w:rPr>
        <w:tab/>
      </w:r>
      <w:r w:rsidR="00073467">
        <w:rPr>
          <w:rFonts w:ascii="Arial" w:hAnsi="Arial" w:cs="Arial"/>
          <w:b/>
          <w:sz w:val="30"/>
        </w:rPr>
        <w:tab/>
      </w:r>
      <w:r w:rsidR="00073467">
        <w:rPr>
          <w:rFonts w:ascii="Arial" w:hAnsi="Arial" w:cs="Arial"/>
          <w:b/>
          <w:sz w:val="30"/>
        </w:rPr>
        <w:tab/>
      </w:r>
      <w:r w:rsidR="00C80FDF">
        <w:rPr>
          <w:rFonts w:ascii="Arial" w:hAnsi="Arial" w:cs="Arial"/>
          <w:b/>
          <w:sz w:val="30"/>
        </w:rPr>
        <w:t xml:space="preserve">    </w:t>
      </w:r>
      <w:r w:rsidR="00073467">
        <w:rPr>
          <w:rFonts w:ascii="Arial" w:hAnsi="Arial" w:cs="Arial"/>
          <w:b/>
          <w:sz w:val="30"/>
        </w:rPr>
        <w:t>GRUPPE 1</w:t>
      </w:r>
    </w:p>
    <w:p w14:paraId="09549070" w14:textId="77777777" w:rsidR="00AD0FA3" w:rsidRPr="00193E0C" w:rsidRDefault="00AD0FA3">
      <w:pPr>
        <w:rPr>
          <w:rFonts w:ascii="Arial" w:hAnsi="Arial" w:cs="Arial"/>
          <w:sz w:val="36"/>
        </w:rPr>
      </w:pPr>
    </w:p>
    <w:p w14:paraId="0C35DFCC" w14:textId="77777777" w:rsidR="00AD0FA3" w:rsidRPr="0060634F" w:rsidRDefault="00073467">
      <w:pPr>
        <w:rPr>
          <w:rFonts w:ascii="Arial" w:hAnsi="Arial" w:cs="Arial"/>
          <w:b/>
          <w:sz w:val="26"/>
        </w:rPr>
      </w:pPr>
      <w:r>
        <w:rPr>
          <w:rFonts w:ascii="Arial" w:hAnsi="Arial" w:cs="Arial"/>
          <w:b/>
          <w:sz w:val="26"/>
        </w:rPr>
        <w:t>Kaskaden</w:t>
      </w:r>
      <w:r w:rsidR="00C80FDF">
        <w:rPr>
          <w:rFonts w:ascii="Arial" w:hAnsi="Arial" w:cs="Arial"/>
          <w:b/>
          <w:sz w:val="26"/>
        </w:rPr>
        <w:t>e</w:t>
      </w:r>
      <w:r>
        <w:rPr>
          <w:rFonts w:ascii="Arial" w:hAnsi="Arial" w:cs="Arial"/>
          <w:b/>
          <w:sz w:val="26"/>
        </w:rPr>
        <w:t>inheiten</w:t>
      </w:r>
    </w:p>
    <w:p w14:paraId="09D7570D" w14:textId="77777777" w:rsidR="00AD0FA3" w:rsidRPr="00193E0C" w:rsidRDefault="00AD0FA3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65"/>
        <w:gridCol w:w="236"/>
        <w:gridCol w:w="2665"/>
        <w:gridCol w:w="236"/>
        <w:gridCol w:w="2665"/>
        <w:gridCol w:w="236"/>
        <w:gridCol w:w="2665"/>
        <w:gridCol w:w="236"/>
        <w:gridCol w:w="2665"/>
      </w:tblGrid>
      <w:tr w:rsidR="00AD0FA3" w:rsidRPr="00AD0FA3" w14:paraId="209C8C8C" w14:textId="77777777">
        <w:trPr>
          <w:trHeight w:val="680"/>
          <w:jc w:val="center"/>
        </w:trPr>
        <w:tc>
          <w:tcPr>
            <w:tcW w:w="2665" w:type="dxa"/>
          </w:tcPr>
          <w:p w14:paraId="25333B35" w14:textId="77777777" w:rsidR="00AD0FA3" w:rsidRPr="00AD0FA3" w:rsidRDefault="00AD0FA3" w:rsidP="00AD0FA3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AD0FA3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C80FDF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AD0FA3">
              <w:rPr>
                <w:rFonts w:ascii="Arial" w:hAnsi="Arial" w:cs="Arial"/>
                <w:b/>
                <w:color w:val="D9D9D9"/>
                <w:sz w:val="22"/>
                <w:szCs w:val="30"/>
              </w:rPr>
              <w:t>/Schüler 1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9731D8C" w14:textId="77777777" w:rsidR="00AD0FA3" w:rsidRPr="00AD0FA3" w:rsidRDefault="00AD0FA3" w:rsidP="00AD0FA3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10414DAB" w14:textId="77777777" w:rsidR="00AD0FA3" w:rsidRPr="00AD0FA3" w:rsidRDefault="00AD0FA3" w:rsidP="00AD0FA3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AD0FA3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C80FDF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AD0FA3">
              <w:rPr>
                <w:rFonts w:ascii="Arial" w:hAnsi="Arial" w:cs="Arial"/>
                <w:b/>
                <w:color w:val="D9D9D9"/>
                <w:sz w:val="22"/>
                <w:szCs w:val="30"/>
              </w:rPr>
              <w:t>/Schüler 2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44D4960" w14:textId="77777777" w:rsidR="00AD0FA3" w:rsidRPr="00AD0FA3" w:rsidRDefault="00AD0FA3" w:rsidP="00AD0FA3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1404C0D1" w14:textId="77777777" w:rsidR="00AD0FA3" w:rsidRPr="00AD0FA3" w:rsidRDefault="00AD0FA3" w:rsidP="00AD0FA3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AD0FA3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C80FDF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AD0FA3">
              <w:rPr>
                <w:rFonts w:ascii="Arial" w:hAnsi="Arial" w:cs="Arial"/>
                <w:b/>
                <w:color w:val="D9D9D9"/>
                <w:sz w:val="22"/>
                <w:szCs w:val="30"/>
              </w:rPr>
              <w:t>/Schüler 3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565DCB5" w14:textId="77777777" w:rsidR="00AD0FA3" w:rsidRPr="00AD0FA3" w:rsidRDefault="00AD0FA3" w:rsidP="00AD0FA3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7FD0C9DE" w14:textId="77777777" w:rsidR="00AD0FA3" w:rsidRPr="00AD0FA3" w:rsidRDefault="00AD0FA3" w:rsidP="00AD0FA3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AD0FA3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C80FDF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AD0FA3">
              <w:rPr>
                <w:rFonts w:ascii="Arial" w:hAnsi="Arial" w:cs="Arial"/>
                <w:b/>
                <w:color w:val="D9D9D9"/>
                <w:sz w:val="22"/>
                <w:szCs w:val="30"/>
              </w:rPr>
              <w:t>/Schüler 4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7DD39BF" w14:textId="77777777" w:rsidR="00AD0FA3" w:rsidRPr="00AD0FA3" w:rsidRDefault="00AD0FA3" w:rsidP="00AD0FA3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4CFCFDAC" w14:textId="77777777" w:rsidR="00AD0FA3" w:rsidRPr="00AD0FA3" w:rsidRDefault="00AD0FA3" w:rsidP="00AD0FA3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AD0FA3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C80FDF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AD0FA3">
              <w:rPr>
                <w:rFonts w:ascii="Arial" w:hAnsi="Arial" w:cs="Arial"/>
                <w:b/>
                <w:color w:val="D9D9D9"/>
                <w:sz w:val="22"/>
                <w:szCs w:val="30"/>
              </w:rPr>
              <w:t>/Schüler 5</w:t>
            </w:r>
          </w:p>
        </w:tc>
      </w:tr>
      <w:tr w:rsidR="00AD0FA3" w:rsidRPr="00AD0FA3" w14:paraId="4DBA3183" w14:textId="77777777">
        <w:trPr>
          <w:trHeight w:val="680"/>
          <w:jc w:val="center"/>
        </w:trPr>
        <w:tc>
          <w:tcPr>
            <w:tcW w:w="2665" w:type="dxa"/>
          </w:tcPr>
          <w:p w14:paraId="30C8A144" w14:textId="77777777" w:rsidR="00AD0FA3" w:rsidRPr="00AD0FA3" w:rsidRDefault="00AD0FA3" w:rsidP="00AD0FA3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AD0FA3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BDF6F58" w14:textId="77777777" w:rsidR="00AD0FA3" w:rsidRPr="00AD0FA3" w:rsidRDefault="00AD0FA3" w:rsidP="00AD0FA3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65BF3AF0" w14:textId="77777777" w:rsidR="00AD0FA3" w:rsidRPr="00AD0FA3" w:rsidRDefault="00AD0FA3" w:rsidP="00AD0FA3">
            <w:pPr>
              <w:spacing w:before="240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AD0FA3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444FD53" w14:textId="77777777" w:rsidR="00AD0FA3" w:rsidRPr="00AD0FA3" w:rsidRDefault="00AD0FA3" w:rsidP="00AD0FA3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15B747D3" w14:textId="77777777" w:rsidR="00AD0FA3" w:rsidRPr="00AD0FA3" w:rsidRDefault="00AD0FA3" w:rsidP="00AD0FA3">
            <w:pPr>
              <w:spacing w:before="240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AD0FA3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34B2812" w14:textId="77777777" w:rsidR="00AD0FA3" w:rsidRPr="00AD0FA3" w:rsidRDefault="00AD0FA3" w:rsidP="00AD0FA3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654CF9C7" w14:textId="77777777" w:rsidR="00AD0FA3" w:rsidRPr="00AD0FA3" w:rsidRDefault="00AD0FA3" w:rsidP="00AD0FA3">
            <w:pPr>
              <w:spacing w:before="240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AD0FA3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5172CD2" w14:textId="77777777" w:rsidR="00AD0FA3" w:rsidRPr="00AD0FA3" w:rsidRDefault="00AD0FA3" w:rsidP="00AD0FA3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751F52D8" w14:textId="77777777" w:rsidR="00AD0FA3" w:rsidRPr="00AD0FA3" w:rsidRDefault="00AD0FA3" w:rsidP="00AD0FA3">
            <w:pPr>
              <w:spacing w:before="240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AD0FA3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</w:tr>
    </w:tbl>
    <w:p w14:paraId="7B0A50F8" w14:textId="77777777" w:rsidR="00AD0FA3" w:rsidRPr="00254C6C" w:rsidRDefault="00AD0FA3" w:rsidP="00AD0FA3">
      <w:pPr>
        <w:rPr>
          <w:rFonts w:ascii="Arial" w:hAnsi="Arial" w:cs="Arial"/>
          <w:sz w:val="10"/>
        </w:rPr>
      </w:pPr>
    </w:p>
    <w:tbl>
      <w:tblPr>
        <w:tblpPr w:leftFromText="141" w:rightFromText="141" w:vertAnchor="text" w:tblpX="250" w:tblpY="1"/>
        <w:tblOverlap w:val="never"/>
        <w:tblW w:w="0" w:type="auto"/>
        <w:tblLayout w:type="fixed"/>
        <w:tblLook w:val="00A0" w:firstRow="1" w:lastRow="0" w:firstColumn="1" w:lastColumn="0" w:noHBand="0" w:noVBand="0"/>
      </w:tblPr>
      <w:tblGrid>
        <w:gridCol w:w="1304"/>
        <w:gridCol w:w="236"/>
        <w:gridCol w:w="2665"/>
        <w:gridCol w:w="236"/>
        <w:gridCol w:w="2665"/>
        <w:gridCol w:w="236"/>
        <w:gridCol w:w="2665"/>
        <w:gridCol w:w="236"/>
        <w:gridCol w:w="2665"/>
      </w:tblGrid>
      <w:tr w:rsidR="00AD0FA3" w:rsidRPr="0060634F" w14:paraId="2EC90CA8" w14:textId="77777777">
        <w:trPr>
          <w:trHeight w:val="680"/>
        </w:trPr>
        <w:tc>
          <w:tcPr>
            <w:tcW w:w="1304" w:type="dxa"/>
          </w:tcPr>
          <w:p w14:paraId="55D126E3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</w:p>
        </w:tc>
        <w:tc>
          <w:tcPr>
            <w:tcW w:w="236" w:type="dxa"/>
          </w:tcPr>
          <w:p w14:paraId="53CDC8C7" w14:textId="77777777" w:rsidR="00AD0FA3" w:rsidRPr="0060634F" w:rsidRDefault="00AD0FA3" w:rsidP="00AD0FA3">
            <w:pPr>
              <w:spacing w:before="240"/>
              <w:ind w:left="-142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189C4CDE" w14:textId="77777777" w:rsidR="00AD0FA3" w:rsidRPr="0060634F" w:rsidRDefault="00DE2881" w:rsidP="00AD0FA3">
            <w:pPr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>
              <w:rPr>
                <w:rFonts w:ascii="Arial" w:hAnsi="Arial" w:cs="Arial"/>
                <w:noProof/>
                <w:lang w:val="de-CH" w:eastAsia="de-CH"/>
              </w:rPr>
              <mc:AlternateContent>
                <mc:Choice Requires="wps">
                  <w:drawing>
                    <wp:inline distT="0" distB="0" distL="0" distR="0" wp14:anchorId="138E0A10" wp14:editId="4B24B30C">
                      <wp:extent cx="895350" cy="904875"/>
                      <wp:effectExtent l="19050" t="9525" r="19050" b="9525"/>
                      <wp:docPr id="20" name="AutoShape 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5350" cy="904875"/>
                              </a:xfrm>
                              <a:prstGeom prst="flowChartMerg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gradFill rotWithShape="0">
                                      <a:gsLst>
                                        <a:gs pos="0">
                                          <a:srgbClr val="9BC1FF"/>
                                        </a:gs>
                                        <a:gs pos="100000">
                                          <a:srgbClr val="3F80CD"/>
                                        </a:gs>
                                      </a:gsLst>
                                      <a:lin ang="5400000"/>
                                    </a:gra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38100" dist="25400" dir="5400000" algn="ctr" rotWithShape="0">
                                        <a:srgbClr val="808080">
                                          <a:alpha val="35001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shapetype id="_x0000_t128" coordsize="21600,21600" o:spt="128" path="m,l21600,,10800,21600xe">
                      <v:stroke joinstyle="miter"/>
                      <v:path gradientshapeok="t" o:connecttype="custom" o:connectlocs="10800,0;5400,10800;10800,21600;16200,10800" textboxrect="5400,0,16200,10800"/>
                    </v:shapetype>
                    <v:shape id="AutoShape 425" o:spid="_x0000_s1026" type="#_x0000_t128" style="width:70.5pt;height:7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" filled="f" fillcolor="#9bc1ff" strokeweight=".25pt">
                      <v:fill color2="#3f80cd" focus="100%" type="gradient">
                        <o:fill v:ext="view" type="gradientUnscaled"/>
                      </v:fill>
                      <v:shadow opacity="22938f" offset="0"/>
                      <v:textbox inset=",7.2pt,,7.2p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36" w:type="dxa"/>
          </w:tcPr>
          <w:p w14:paraId="3F3D9A92" w14:textId="77777777" w:rsidR="00AD0FA3" w:rsidRPr="0060634F" w:rsidRDefault="00AD0FA3" w:rsidP="00AD0FA3">
            <w:pPr>
              <w:spacing w:before="240"/>
              <w:ind w:left="-142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395F962D" w14:textId="77777777" w:rsidR="00AD0FA3" w:rsidRPr="0060634F" w:rsidRDefault="00DE2881" w:rsidP="00AD0FA3">
            <w:pPr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>
              <w:rPr>
                <w:rFonts w:ascii="Arial" w:hAnsi="Arial" w:cs="Arial"/>
                <w:noProof/>
                <w:lang w:val="de-CH" w:eastAsia="de-CH"/>
              </w:rPr>
              <mc:AlternateContent>
                <mc:Choice Requires="wps">
                  <w:drawing>
                    <wp:inline distT="0" distB="0" distL="0" distR="0" wp14:anchorId="59F5A5C7" wp14:editId="3FE5BC01">
                      <wp:extent cx="895350" cy="904875"/>
                      <wp:effectExtent l="19050" t="9525" r="19050" b="9525"/>
                      <wp:docPr id="19" name="AutoShape 4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5350" cy="904875"/>
                              </a:xfrm>
                              <a:prstGeom prst="flowChartMerg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gradFill rotWithShape="0">
                                      <a:gsLst>
                                        <a:gs pos="0">
                                          <a:srgbClr val="9BC1FF"/>
                                        </a:gs>
                                        <a:gs pos="100000">
                                          <a:srgbClr val="3F80CD"/>
                                        </a:gs>
                                      </a:gsLst>
                                      <a:lin ang="5400000"/>
                                    </a:gra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38100" dist="25400" dir="5400000" algn="ctr" rotWithShape="0">
                                        <a:srgbClr val="808080">
                                          <a:alpha val="35001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shape id="AutoShape 426" o:spid="_x0000_s1026" type="#_x0000_t128" style="width:70.5pt;height:7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" filled="f" fillcolor="#9bc1ff" strokeweight=".25pt">
                      <v:fill color2="#3f80cd" focus="100%" type="gradient">
                        <o:fill v:ext="view" type="gradientUnscaled"/>
                      </v:fill>
                      <v:shadow opacity="22938f" offset="0"/>
                      <v:textbox inset=",7.2pt,,7.2p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36" w:type="dxa"/>
          </w:tcPr>
          <w:p w14:paraId="23110C99" w14:textId="77777777" w:rsidR="00AD0FA3" w:rsidRPr="0060634F" w:rsidRDefault="00AD0FA3" w:rsidP="00AD0FA3">
            <w:pPr>
              <w:spacing w:before="240"/>
              <w:ind w:left="-142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601D11A9" w14:textId="77777777" w:rsidR="00AD0FA3" w:rsidRPr="0060634F" w:rsidRDefault="00DE2881" w:rsidP="00AD0FA3">
            <w:pPr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>
              <w:rPr>
                <w:rFonts w:ascii="Arial" w:hAnsi="Arial" w:cs="Arial"/>
                <w:noProof/>
                <w:lang w:val="de-CH" w:eastAsia="de-CH"/>
              </w:rPr>
              <mc:AlternateContent>
                <mc:Choice Requires="wps">
                  <w:drawing>
                    <wp:inline distT="0" distB="0" distL="0" distR="0" wp14:anchorId="6B6A3DBD" wp14:editId="65CF7185">
                      <wp:extent cx="895350" cy="904875"/>
                      <wp:effectExtent l="19050" t="9525" r="19050" b="9525"/>
                      <wp:docPr id="18" name="AutoShape 4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5350" cy="904875"/>
                              </a:xfrm>
                              <a:prstGeom prst="flowChartMerg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gradFill rotWithShape="0">
                                      <a:gsLst>
                                        <a:gs pos="0">
                                          <a:srgbClr val="9BC1FF"/>
                                        </a:gs>
                                        <a:gs pos="100000">
                                          <a:srgbClr val="3F80CD"/>
                                        </a:gs>
                                      </a:gsLst>
                                      <a:lin ang="5400000"/>
                                    </a:gra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38100" dist="25400" dir="5400000" algn="ctr" rotWithShape="0">
                                        <a:srgbClr val="808080">
                                          <a:alpha val="35001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shape id="AutoShape 427" o:spid="_x0000_s1026" type="#_x0000_t128" style="width:70.5pt;height:7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" filled="f" fillcolor="#9bc1ff" strokeweight=".25pt">
                      <v:fill color2="#3f80cd" focus="100%" type="gradient">
                        <o:fill v:ext="view" type="gradientUnscaled"/>
                      </v:fill>
                      <v:shadow opacity="22938f" offset="0"/>
                      <v:textbox inset=",7.2pt,,7.2p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36" w:type="dxa"/>
          </w:tcPr>
          <w:p w14:paraId="563B768E" w14:textId="77777777" w:rsidR="00AD0FA3" w:rsidRPr="0060634F" w:rsidRDefault="00AD0FA3" w:rsidP="00AD0FA3">
            <w:pPr>
              <w:spacing w:before="240"/>
              <w:ind w:left="-142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42401095" w14:textId="77777777" w:rsidR="00AD0FA3" w:rsidRPr="0060634F" w:rsidRDefault="00DE2881" w:rsidP="00AD0FA3">
            <w:pPr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>
              <w:rPr>
                <w:rFonts w:ascii="Arial" w:hAnsi="Arial" w:cs="Arial"/>
                <w:noProof/>
                <w:lang w:val="de-CH" w:eastAsia="de-CH"/>
              </w:rPr>
              <mc:AlternateContent>
                <mc:Choice Requires="wps">
                  <w:drawing>
                    <wp:inline distT="0" distB="0" distL="0" distR="0" wp14:anchorId="6242F0E1" wp14:editId="3D1FC15A">
                      <wp:extent cx="895350" cy="904875"/>
                      <wp:effectExtent l="19050" t="9525" r="19050" b="9525"/>
                      <wp:docPr id="17" name="AutoShape 4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5350" cy="904875"/>
                              </a:xfrm>
                              <a:prstGeom prst="flowChartMerg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gradFill rotWithShape="0">
                                      <a:gsLst>
                                        <a:gs pos="0">
                                          <a:srgbClr val="9BC1FF"/>
                                        </a:gs>
                                        <a:gs pos="100000">
                                          <a:srgbClr val="3F80CD"/>
                                        </a:gs>
                                      </a:gsLst>
                                      <a:lin ang="5400000"/>
                                    </a:gra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38100" dist="25400" dir="5400000" algn="ctr" rotWithShape="0">
                                        <a:srgbClr val="808080">
                                          <a:alpha val="35001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shape id="AutoShape 428" o:spid="_x0000_s1026" type="#_x0000_t128" style="width:70.5pt;height:7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" filled="f" fillcolor="#9bc1ff" strokeweight=".25pt">
                      <v:fill color2="#3f80cd" focus="100%" type="gradient">
                        <o:fill v:ext="view" type="gradientUnscaled"/>
                      </v:fill>
                      <v:shadow opacity="22938f" offset="0"/>
                      <v:textbox inset=",7.2pt,,7.2pt"/>
                      <w10:anchorlock/>
                    </v:shape>
                  </w:pict>
                </mc:Fallback>
              </mc:AlternateContent>
            </w:r>
          </w:p>
        </w:tc>
      </w:tr>
    </w:tbl>
    <w:p w14:paraId="71F74B6A" w14:textId="77777777" w:rsidR="00AD0FA3" w:rsidRDefault="00AD0FA3" w:rsidP="00AD0FA3">
      <w:pPr>
        <w:rPr>
          <w:rFonts w:ascii="Arial" w:hAnsi="Arial" w:cs="Arial"/>
        </w:rPr>
      </w:pPr>
    </w:p>
    <w:p w14:paraId="37151F2A" w14:textId="77777777" w:rsidR="00AD0FA3" w:rsidRDefault="00AD0FA3" w:rsidP="00AD0FA3">
      <w:pPr>
        <w:rPr>
          <w:rFonts w:ascii="Arial" w:hAnsi="Arial" w:cs="Arial"/>
        </w:rPr>
      </w:pPr>
    </w:p>
    <w:p w14:paraId="40595943" w14:textId="77777777" w:rsidR="00AD0FA3" w:rsidRDefault="00AD0FA3" w:rsidP="00AD0FA3">
      <w:pPr>
        <w:rPr>
          <w:rFonts w:ascii="Arial" w:hAnsi="Arial" w:cs="Arial"/>
        </w:rPr>
      </w:pPr>
    </w:p>
    <w:p w14:paraId="3EC2325C" w14:textId="77777777" w:rsidR="00AD0FA3" w:rsidRDefault="00AD0FA3" w:rsidP="00AD0FA3">
      <w:pPr>
        <w:rPr>
          <w:rFonts w:ascii="Arial" w:hAnsi="Arial" w:cs="Arial"/>
        </w:rPr>
      </w:pPr>
    </w:p>
    <w:p w14:paraId="3B12D727" w14:textId="77777777" w:rsidR="00AD0FA3" w:rsidRDefault="00AD0FA3" w:rsidP="00AD0FA3">
      <w:pPr>
        <w:rPr>
          <w:rFonts w:ascii="Arial" w:hAnsi="Arial" w:cs="Arial"/>
        </w:rPr>
      </w:pPr>
    </w:p>
    <w:p w14:paraId="5CD4C3F0" w14:textId="77777777" w:rsidR="00AD0FA3" w:rsidRDefault="00AD0FA3" w:rsidP="00AD0FA3">
      <w:pPr>
        <w:rPr>
          <w:rFonts w:ascii="Arial" w:hAnsi="Arial" w:cs="Arial"/>
        </w:rPr>
      </w:pPr>
    </w:p>
    <w:p w14:paraId="696DC70B" w14:textId="77777777" w:rsidR="00AD0FA3" w:rsidRPr="00254C6C" w:rsidRDefault="00AD0FA3" w:rsidP="00AD0FA3">
      <w:pPr>
        <w:rPr>
          <w:rFonts w:ascii="Arial" w:hAnsi="Arial" w:cs="Arial"/>
          <w:sz w:val="10"/>
        </w:rPr>
      </w:pPr>
    </w:p>
    <w:tbl>
      <w:tblPr>
        <w:tblpPr w:leftFromText="141" w:rightFromText="141" w:vertAnchor="text" w:tblpX="250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04"/>
        <w:gridCol w:w="236"/>
        <w:gridCol w:w="2665"/>
        <w:gridCol w:w="236"/>
        <w:gridCol w:w="2665"/>
        <w:gridCol w:w="236"/>
        <w:gridCol w:w="2665"/>
        <w:gridCol w:w="236"/>
        <w:gridCol w:w="2665"/>
      </w:tblGrid>
      <w:tr w:rsidR="00AD0FA3" w:rsidRPr="0060634F" w14:paraId="37DA9F2F" w14:textId="77777777">
        <w:trPr>
          <w:trHeight w:val="68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3379F0AD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6812E41A" w14:textId="77777777" w:rsidR="00AD0FA3" w:rsidRPr="0060634F" w:rsidRDefault="00AD0FA3" w:rsidP="00AD0FA3">
            <w:pPr>
              <w:spacing w:before="240"/>
              <w:ind w:left="-142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37C5AFAF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C80FDF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 xml:space="preserve">/Schüler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5F1982E" w14:textId="77777777" w:rsidR="00AD0FA3" w:rsidRPr="0060634F" w:rsidRDefault="00AD0FA3" w:rsidP="00AD0FA3">
            <w:pPr>
              <w:spacing w:before="240"/>
              <w:ind w:left="-142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1067DAC1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C80FDF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 xml:space="preserve">/Schüler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B3FE0DF" w14:textId="77777777" w:rsidR="00AD0FA3" w:rsidRPr="0060634F" w:rsidRDefault="00AD0FA3" w:rsidP="00AD0FA3">
            <w:pPr>
              <w:spacing w:before="240"/>
              <w:ind w:left="-142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5CA2C525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C80FDF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 xml:space="preserve">/Schüler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B71F946" w14:textId="77777777" w:rsidR="00AD0FA3" w:rsidRPr="0060634F" w:rsidRDefault="00AD0FA3" w:rsidP="00AD0FA3">
            <w:pPr>
              <w:spacing w:before="240"/>
              <w:ind w:left="-142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0E74F4A9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C80FDF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 xml:space="preserve">/Schüler </w:t>
            </w:r>
          </w:p>
        </w:tc>
      </w:tr>
      <w:tr w:rsidR="00AD0FA3" w:rsidRPr="0060634F" w14:paraId="4FA2D058" w14:textId="77777777">
        <w:trPr>
          <w:trHeight w:val="68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591992DB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4523D205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0A3CEA54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DF64A31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4C89240C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438CFED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528DA2B2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EA75A36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153C9167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</w:tr>
    </w:tbl>
    <w:p w14:paraId="341F9517" w14:textId="77777777" w:rsidR="00AD0FA3" w:rsidRPr="00193E0C" w:rsidRDefault="00AD0FA3" w:rsidP="00AD0FA3">
      <w:pPr>
        <w:jc w:val="both"/>
        <w:rPr>
          <w:rFonts w:ascii="Arial" w:hAnsi="Arial" w:cs="Arial"/>
        </w:rPr>
      </w:pPr>
    </w:p>
    <w:p w14:paraId="3AA75405" w14:textId="77777777" w:rsidR="00AD0FA3" w:rsidRPr="0060634F" w:rsidRDefault="00AD0FA3" w:rsidP="00AD0FA3">
      <w:pPr>
        <w:rPr>
          <w:rFonts w:ascii="Arial" w:hAnsi="Arial" w:cs="Arial"/>
        </w:rPr>
      </w:pPr>
    </w:p>
    <w:p w14:paraId="404F144A" w14:textId="77777777" w:rsidR="00AD0FA3" w:rsidRPr="0060634F" w:rsidRDefault="00AD0FA3" w:rsidP="00AD0FA3">
      <w:pPr>
        <w:rPr>
          <w:rFonts w:ascii="Arial" w:hAnsi="Arial" w:cs="Arial"/>
        </w:rPr>
      </w:pPr>
    </w:p>
    <w:p w14:paraId="34CA37DF" w14:textId="77777777" w:rsidR="00AD0FA3" w:rsidRPr="0060634F" w:rsidRDefault="00AD0FA3" w:rsidP="00AD0FA3">
      <w:pPr>
        <w:rPr>
          <w:rFonts w:ascii="Arial" w:hAnsi="Arial" w:cs="Arial"/>
        </w:rPr>
      </w:pPr>
    </w:p>
    <w:p w14:paraId="4CCE2972" w14:textId="77777777" w:rsidR="00AD0FA3" w:rsidRPr="0060634F" w:rsidRDefault="00AD0FA3" w:rsidP="00AD0FA3">
      <w:pPr>
        <w:rPr>
          <w:rFonts w:ascii="Arial" w:hAnsi="Arial" w:cs="Arial"/>
        </w:rPr>
      </w:pPr>
    </w:p>
    <w:p w14:paraId="1C18E68A" w14:textId="77777777" w:rsidR="00AD0FA3" w:rsidRPr="0060634F" w:rsidRDefault="00AD0FA3" w:rsidP="00AD0FA3">
      <w:pPr>
        <w:rPr>
          <w:rFonts w:ascii="Arial" w:hAnsi="Arial" w:cs="Arial"/>
        </w:rPr>
      </w:pPr>
    </w:p>
    <w:p w14:paraId="0250F3BC" w14:textId="77777777" w:rsidR="00C80FDF" w:rsidRDefault="00C80FDF" w:rsidP="00AD0FA3">
      <w:pPr>
        <w:rPr>
          <w:rFonts w:ascii="Arial" w:hAnsi="Arial" w:cs="Arial"/>
          <w:b/>
        </w:rPr>
      </w:pPr>
    </w:p>
    <w:p w14:paraId="76A31E3A" w14:textId="77777777" w:rsidR="00AD0FA3" w:rsidRPr="0060634F" w:rsidRDefault="00AD0FA3" w:rsidP="00AD0FA3">
      <w:pPr>
        <w:rPr>
          <w:rFonts w:ascii="Arial" w:hAnsi="Arial" w:cs="Arial"/>
          <w:b/>
        </w:rPr>
      </w:pPr>
      <w:r w:rsidRPr="0060634F">
        <w:rPr>
          <w:rFonts w:ascii="Arial" w:hAnsi="Arial" w:cs="Arial"/>
          <w:b/>
        </w:rPr>
        <w:t>Verbindung zwischen</w:t>
      </w:r>
      <w:r>
        <w:rPr>
          <w:rFonts w:ascii="Arial" w:hAnsi="Arial" w:cs="Arial"/>
          <w:b/>
        </w:rPr>
        <w:t xml:space="preserve"> </w:t>
      </w:r>
      <w:r w:rsidRPr="0060634F">
        <w:rPr>
          <w:rFonts w:ascii="Arial" w:hAnsi="Arial" w:cs="Arial"/>
          <w:b/>
        </w:rPr>
        <w:t xml:space="preserve">den </w:t>
      </w:r>
      <w:r w:rsidR="00073467">
        <w:rPr>
          <w:rFonts w:ascii="Arial" w:hAnsi="Arial" w:cs="Arial"/>
          <w:b/>
        </w:rPr>
        <w:t>Kaskaden</w:t>
      </w:r>
      <w:r w:rsidR="00C80FDF">
        <w:rPr>
          <w:rFonts w:ascii="Arial" w:hAnsi="Arial" w:cs="Arial"/>
          <w:b/>
        </w:rPr>
        <w:t>e</w:t>
      </w:r>
      <w:r w:rsidR="00073467">
        <w:rPr>
          <w:rFonts w:ascii="Arial" w:hAnsi="Arial" w:cs="Arial"/>
          <w:b/>
        </w:rPr>
        <w:t>inheiten</w:t>
      </w:r>
    </w:p>
    <w:p w14:paraId="6ACB9A58" w14:textId="77777777" w:rsidR="00AD0FA3" w:rsidRDefault="00AD0FA3" w:rsidP="00AD0FA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FED1BE1" w14:textId="4978C736" w:rsidR="00AD0FA3" w:rsidRPr="00193E0C" w:rsidRDefault="00AD0FA3" w:rsidP="00AD0FA3">
      <w:pPr>
        <w:rPr>
          <w:rFonts w:ascii="Arial" w:hAnsi="Arial" w:cs="Arial"/>
          <w:sz w:val="36"/>
        </w:rPr>
      </w:pPr>
      <w:r w:rsidRPr="0060634F">
        <w:rPr>
          <w:rFonts w:ascii="Arial" w:hAnsi="Arial" w:cs="Arial"/>
          <w:b/>
          <w:sz w:val="30"/>
        </w:rPr>
        <w:lastRenderedPageBreak/>
        <w:t>Einteilung in Kleingruppen (3</w:t>
      </w:r>
      <w:r w:rsidR="008E3AE3">
        <w:rPr>
          <w:rFonts w:ascii="Arial" w:hAnsi="Arial" w:cs="Arial"/>
          <w:b/>
          <w:sz w:val="30"/>
        </w:rPr>
        <w:t>–</w:t>
      </w:r>
      <w:r w:rsidRPr="0060634F">
        <w:rPr>
          <w:rFonts w:ascii="Arial" w:hAnsi="Arial" w:cs="Arial"/>
          <w:b/>
          <w:sz w:val="30"/>
        </w:rPr>
        <w:t>5 S</w:t>
      </w:r>
      <w:r w:rsidR="00C80FDF">
        <w:rPr>
          <w:rFonts w:ascii="Arial" w:hAnsi="Arial" w:cs="Arial"/>
          <w:b/>
          <w:sz w:val="30"/>
        </w:rPr>
        <w:t xml:space="preserve">chülerinnen </w:t>
      </w:r>
      <w:r w:rsidRPr="0060634F">
        <w:rPr>
          <w:rFonts w:ascii="Arial" w:hAnsi="Arial" w:cs="Arial"/>
          <w:b/>
          <w:sz w:val="30"/>
        </w:rPr>
        <w:t>u</w:t>
      </w:r>
      <w:r w:rsidR="00C80FDF">
        <w:rPr>
          <w:rFonts w:ascii="Arial" w:hAnsi="Arial" w:cs="Arial"/>
          <w:b/>
          <w:sz w:val="30"/>
        </w:rPr>
        <w:t xml:space="preserve">nd </w:t>
      </w:r>
      <w:r w:rsidRPr="0060634F">
        <w:rPr>
          <w:rFonts w:ascii="Arial" w:hAnsi="Arial" w:cs="Arial"/>
          <w:b/>
          <w:sz w:val="30"/>
        </w:rPr>
        <w:t>S</w:t>
      </w:r>
      <w:r w:rsidR="00C80FDF">
        <w:rPr>
          <w:rFonts w:ascii="Arial" w:hAnsi="Arial" w:cs="Arial"/>
          <w:b/>
          <w:sz w:val="30"/>
        </w:rPr>
        <w:t>chüler</w:t>
      </w:r>
      <w:r w:rsidRPr="0060634F">
        <w:rPr>
          <w:rFonts w:ascii="Arial" w:hAnsi="Arial" w:cs="Arial"/>
          <w:b/>
          <w:sz w:val="30"/>
        </w:rPr>
        <w:t>)</w:t>
      </w:r>
      <w:r>
        <w:rPr>
          <w:rFonts w:ascii="Arial" w:hAnsi="Arial" w:cs="Arial"/>
          <w:b/>
          <w:sz w:val="30"/>
        </w:rPr>
        <w:t xml:space="preserve"> </w:t>
      </w:r>
      <w:r w:rsidR="00073467">
        <w:rPr>
          <w:rFonts w:ascii="Arial" w:hAnsi="Arial" w:cs="Arial"/>
          <w:b/>
          <w:sz w:val="30"/>
        </w:rPr>
        <w:tab/>
      </w:r>
      <w:r w:rsidR="00073467">
        <w:rPr>
          <w:rFonts w:ascii="Arial" w:hAnsi="Arial" w:cs="Arial"/>
          <w:b/>
          <w:sz w:val="30"/>
        </w:rPr>
        <w:tab/>
      </w:r>
      <w:r w:rsidR="00073467">
        <w:rPr>
          <w:rFonts w:ascii="Arial" w:hAnsi="Arial" w:cs="Arial"/>
          <w:b/>
          <w:sz w:val="30"/>
        </w:rPr>
        <w:tab/>
      </w:r>
      <w:r w:rsidR="00073467">
        <w:rPr>
          <w:rFonts w:ascii="Arial" w:hAnsi="Arial" w:cs="Arial"/>
          <w:b/>
          <w:sz w:val="30"/>
        </w:rPr>
        <w:tab/>
      </w:r>
      <w:r w:rsidR="00073467">
        <w:rPr>
          <w:rFonts w:ascii="Arial" w:hAnsi="Arial" w:cs="Arial"/>
          <w:b/>
          <w:sz w:val="30"/>
        </w:rPr>
        <w:tab/>
      </w:r>
      <w:r w:rsidR="00073467">
        <w:rPr>
          <w:rFonts w:ascii="Arial" w:hAnsi="Arial" w:cs="Arial"/>
          <w:b/>
          <w:sz w:val="30"/>
        </w:rPr>
        <w:tab/>
      </w:r>
      <w:r w:rsidR="00C80FDF">
        <w:rPr>
          <w:rFonts w:ascii="Arial" w:hAnsi="Arial" w:cs="Arial"/>
          <w:b/>
          <w:sz w:val="30"/>
        </w:rPr>
        <w:t xml:space="preserve">    </w:t>
      </w:r>
      <w:r w:rsidR="00073467">
        <w:rPr>
          <w:rFonts w:ascii="Arial" w:hAnsi="Arial" w:cs="Arial"/>
          <w:b/>
          <w:sz w:val="30"/>
        </w:rPr>
        <w:t>GRUPPE 2</w:t>
      </w:r>
    </w:p>
    <w:p w14:paraId="66534E98" w14:textId="77777777" w:rsidR="00AD0FA3" w:rsidRPr="00193E0C" w:rsidRDefault="00AD0FA3" w:rsidP="00AD0FA3">
      <w:pPr>
        <w:rPr>
          <w:rFonts w:ascii="Arial" w:hAnsi="Arial" w:cs="Arial"/>
          <w:sz w:val="36"/>
        </w:rPr>
      </w:pPr>
    </w:p>
    <w:p w14:paraId="24FAFE7A" w14:textId="77777777" w:rsidR="00AD0FA3" w:rsidRPr="0060634F" w:rsidRDefault="00073467" w:rsidP="00AD0FA3">
      <w:pPr>
        <w:rPr>
          <w:rFonts w:ascii="Arial" w:hAnsi="Arial" w:cs="Arial"/>
          <w:b/>
          <w:sz w:val="26"/>
        </w:rPr>
      </w:pPr>
      <w:r>
        <w:rPr>
          <w:rFonts w:ascii="Arial" w:hAnsi="Arial" w:cs="Arial"/>
          <w:b/>
          <w:sz w:val="26"/>
        </w:rPr>
        <w:t>Kaskaden</w:t>
      </w:r>
      <w:r w:rsidR="00C80FDF">
        <w:rPr>
          <w:rFonts w:ascii="Arial" w:hAnsi="Arial" w:cs="Arial"/>
          <w:b/>
          <w:sz w:val="26"/>
        </w:rPr>
        <w:t>e</w:t>
      </w:r>
      <w:r>
        <w:rPr>
          <w:rFonts w:ascii="Arial" w:hAnsi="Arial" w:cs="Arial"/>
          <w:b/>
          <w:sz w:val="26"/>
        </w:rPr>
        <w:t>inheiten</w:t>
      </w:r>
    </w:p>
    <w:p w14:paraId="4C015F51" w14:textId="77777777" w:rsidR="00AD0FA3" w:rsidRPr="00193E0C" w:rsidRDefault="00AD0FA3" w:rsidP="00AD0FA3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65"/>
        <w:gridCol w:w="236"/>
        <w:gridCol w:w="2665"/>
        <w:gridCol w:w="236"/>
        <w:gridCol w:w="2665"/>
        <w:gridCol w:w="236"/>
        <w:gridCol w:w="2665"/>
        <w:gridCol w:w="236"/>
        <w:gridCol w:w="2665"/>
      </w:tblGrid>
      <w:tr w:rsidR="00AD0FA3" w:rsidRPr="00254C6C" w14:paraId="3FD294DA" w14:textId="77777777">
        <w:trPr>
          <w:trHeight w:val="680"/>
          <w:jc w:val="center"/>
        </w:trPr>
        <w:tc>
          <w:tcPr>
            <w:tcW w:w="2665" w:type="dxa"/>
          </w:tcPr>
          <w:p w14:paraId="6BB28DD3" w14:textId="591899B6" w:rsidR="00AD0FA3" w:rsidRPr="00254C6C" w:rsidRDefault="00AD0FA3" w:rsidP="00AD0FA3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C80FDF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 xml:space="preserve">/Schüler </w:t>
            </w:r>
            <w:r w:rsidR="00F30840">
              <w:rPr>
                <w:rFonts w:ascii="Arial" w:hAnsi="Arial" w:cs="Arial"/>
                <w:b/>
                <w:color w:val="D9D9D9"/>
                <w:sz w:val="22"/>
                <w:szCs w:val="30"/>
              </w:rPr>
              <w:t>6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BF7CAF8" w14:textId="77777777" w:rsidR="00AD0FA3" w:rsidRPr="00254C6C" w:rsidRDefault="00AD0FA3" w:rsidP="00AD0FA3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2C32548D" w14:textId="32CEDF3A" w:rsidR="00AD0FA3" w:rsidRPr="00254C6C" w:rsidRDefault="00AD0FA3" w:rsidP="00AD0FA3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C80FDF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 xml:space="preserve">/Schüler </w:t>
            </w:r>
            <w:r w:rsidR="00F30840">
              <w:rPr>
                <w:rFonts w:ascii="Arial" w:hAnsi="Arial" w:cs="Arial"/>
                <w:b/>
                <w:color w:val="D9D9D9"/>
                <w:sz w:val="22"/>
                <w:szCs w:val="30"/>
              </w:rPr>
              <w:t>7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1E27180" w14:textId="77777777" w:rsidR="00AD0FA3" w:rsidRPr="00254C6C" w:rsidRDefault="00AD0FA3" w:rsidP="00AD0FA3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072911E5" w14:textId="2380C17A" w:rsidR="00AD0FA3" w:rsidRPr="00254C6C" w:rsidRDefault="00AD0FA3" w:rsidP="00AD0FA3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C80FDF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 xml:space="preserve">/Schüler </w:t>
            </w:r>
            <w:r w:rsidR="00F30840">
              <w:rPr>
                <w:rFonts w:ascii="Arial" w:hAnsi="Arial" w:cs="Arial"/>
                <w:b/>
                <w:color w:val="D9D9D9"/>
                <w:sz w:val="22"/>
                <w:szCs w:val="30"/>
              </w:rPr>
              <w:t>8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DA0423A" w14:textId="77777777" w:rsidR="00AD0FA3" w:rsidRPr="00254C6C" w:rsidRDefault="00AD0FA3" w:rsidP="00AD0FA3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18198237" w14:textId="7CC19616" w:rsidR="00AD0FA3" w:rsidRPr="00254C6C" w:rsidRDefault="00AD0FA3" w:rsidP="00AD0FA3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C80FDF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 xml:space="preserve">/Schüler </w:t>
            </w:r>
            <w:r w:rsidR="00F30840">
              <w:rPr>
                <w:rFonts w:ascii="Arial" w:hAnsi="Arial" w:cs="Arial"/>
                <w:b/>
                <w:color w:val="D9D9D9"/>
                <w:sz w:val="22"/>
                <w:szCs w:val="30"/>
              </w:rPr>
              <w:t>9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5A534F9" w14:textId="77777777" w:rsidR="00AD0FA3" w:rsidRPr="00254C6C" w:rsidRDefault="00AD0FA3" w:rsidP="00AD0FA3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4DEE08C0" w14:textId="2685E095" w:rsidR="00AD0FA3" w:rsidRPr="00254C6C" w:rsidRDefault="00AD0FA3" w:rsidP="00AD0FA3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C80FDF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 xml:space="preserve">/Schüler </w:t>
            </w:r>
            <w:r w:rsidR="00F30840">
              <w:rPr>
                <w:rFonts w:ascii="Arial" w:hAnsi="Arial" w:cs="Arial"/>
                <w:b/>
                <w:color w:val="D9D9D9"/>
                <w:sz w:val="22"/>
                <w:szCs w:val="30"/>
              </w:rPr>
              <w:t>10</w:t>
            </w:r>
          </w:p>
        </w:tc>
      </w:tr>
      <w:tr w:rsidR="00AD0FA3" w:rsidRPr="00254C6C" w14:paraId="747D7E18" w14:textId="77777777">
        <w:trPr>
          <w:trHeight w:val="680"/>
          <w:jc w:val="center"/>
        </w:trPr>
        <w:tc>
          <w:tcPr>
            <w:tcW w:w="2665" w:type="dxa"/>
          </w:tcPr>
          <w:p w14:paraId="0CA546A4" w14:textId="77777777" w:rsidR="00AD0FA3" w:rsidRPr="00254C6C" w:rsidRDefault="00AD0FA3" w:rsidP="00AD0FA3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B93B415" w14:textId="77777777" w:rsidR="00AD0FA3" w:rsidRPr="00254C6C" w:rsidRDefault="00AD0FA3" w:rsidP="00AD0FA3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2C704D71" w14:textId="77777777" w:rsidR="00AD0FA3" w:rsidRPr="00254C6C" w:rsidRDefault="00AD0FA3" w:rsidP="00AD0FA3">
            <w:pPr>
              <w:spacing w:before="240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B57AA49" w14:textId="77777777" w:rsidR="00AD0FA3" w:rsidRPr="00254C6C" w:rsidRDefault="00AD0FA3" w:rsidP="00AD0FA3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1D2CA23D" w14:textId="77777777" w:rsidR="00AD0FA3" w:rsidRPr="00254C6C" w:rsidRDefault="00AD0FA3" w:rsidP="00AD0FA3">
            <w:pPr>
              <w:spacing w:before="240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458D168" w14:textId="77777777" w:rsidR="00AD0FA3" w:rsidRPr="00254C6C" w:rsidRDefault="00AD0FA3" w:rsidP="00AD0FA3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6E66550D" w14:textId="77777777" w:rsidR="00AD0FA3" w:rsidRPr="00254C6C" w:rsidRDefault="00AD0FA3" w:rsidP="00AD0FA3">
            <w:pPr>
              <w:spacing w:before="240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6D9BE7E" w14:textId="77777777" w:rsidR="00AD0FA3" w:rsidRPr="00254C6C" w:rsidRDefault="00AD0FA3" w:rsidP="00AD0FA3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4A6DE1D5" w14:textId="77777777" w:rsidR="00AD0FA3" w:rsidRPr="00254C6C" w:rsidRDefault="00AD0FA3" w:rsidP="00AD0FA3">
            <w:pPr>
              <w:spacing w:before="240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</w:tr>
    </w:tbl>
    <w:p w14:paraId="0D5B5722" w14:textId="77777777" w:rsidR="00AD0FA3" w:rsidRPr="00254C6C" w:rsidRDefault="00AD0FA3" w:rsidP="00AD0FA3">
      <w:pPr>
        <w:rPr>
          <w:rFonts w:ascii="Arial" w:hAnsi="Arial" w:cs="Arial"/>
          <w:sz w:val="10"/>
        </w:rPr>
      </w:pPr>
    </w:p>
    <w:tbl>
      <w:tblPr>
        <w:tblpPr w:leftFromText="141" w:rightFromText="141" w:vertAnchor="text" w:tblpX="250" w:tblpY="1"/>
        <w:tblOverlap w:val="never"/>
        <w:tblW w:w="0" w:type="auto"/>
        <w:tblLayout w:type="fixed"/>
        <w:tblLook w:val="00A0" w:firstRow="1" w:lastRow="0" w:firstColumn="1" w:lastColumn="0" w:noHBand="0" w:noVBand="0"/>
      </w:tblPr>
      <w:tblGrid>
        <w:gridCol w:w="1304"/>
        <w:gridCol w:w="236"/>
        <w:gridCol w:w="2665"/>
        <w:gridCol w:w="236"/>
        <w:gridCol w:w="2665"/>
        <w:gridCol w:w="236"/>
        <w:gridCol w:w="2665"/>
        <w:gridCol w:w="236"/>
        <w:gridCol w:w="2665"/>
      </w:tblGrid>
      <w:tr w:rsidR="00AD0FA3" w:rsidRPr="0060634F" w14:paraId="5956E178" w14:textId="77777777">
        <w:trPr>
          <w:trHeight w:val="680"/>
        </w:trPr>
        <w:tc>
          <w:tcPr>
            <w:tcW w:w="1304" w:type="dxa"/>
          </w:tcPr>
          <w:p w14:paraId="042A62EF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</w:p>
        </w:tc>
        <w:tc>
          <w:tcPr>
            <w:tcW w:w="236" w:type="dxa"/>
          </w:tcPr>
          <w:p w14:paraId="69222B69" w14:textId="77777777" w:rsidR="00AD0FA3" w:rsidRPr="0060634F" w:rsidRDefault="00AD0FA3" w:rsidP="00AD0FA3">
            <w:pPr>
              <w:spacing w:before="240"/>
              <w:ind w:left="-142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5EE84B03" w14:textId="77777777" w:rsidR="00AD0FA3" w:rsidRPr="0060634F" w:rsidRDefault="00DE2881" w:rsidP="00AD0FA3">
            <w:pPr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>
              <w:rPr>
                <w:rFonts w:ascii="Arial" w:hAnsi="Arial" w:cs="Arial"/>
                <w:noProof/>
                <w:lang w:val="de-CH" w:eastAsia="de-CH"/>
              </w:rPr>
              <mc:AlternateContent>
                <mc:Choice Requires="wps">
                  <w:drawing>
                    <wp:inline distT="0" distB="0" distL="0" distR="0" wp14:anchorId="06497CD4" wp14:editId="4C469068">
                      <wp:extent cx="895350" cy="904875"/>
                      <wp:effectExtent l="19050" t="9525" r="19050" b="9525"/>
                      <wp:docPr id="16" name="AutoShape 4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5350" cy="904875"/>
                              </a:xfrm>
                              <a:prstGeom prst="flowChartMerg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gradFill rotWithShape="0">
                                      <a:gsLst>
                                        <a:gs pos="0">
                                          <a:srgbClr val="9BC1FF"/>
                                        </a:gs>
                                        <a:gs pos="100000">
                                          <a:srgbClr val="3F80CD"/>
                                        </a:gs>
                                      </a:gsLst>
                                      <a:lin ang="5400000"/>
                                    </a:gra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38100" dist="25400" dir="5400000" algn="ctr" rotWithShape="0">
                                        <a:srgbClr val="808080">
                                          <a:alpha val="35001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shape id="AutoShape 436" o:spid="_x0000_s1026" type="#_x0000_t128" style="width:70.5pt;height:7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" filled="f" fillcolor="#9bc1ff" strokeweight=".25pt">
                      <v:fill color2="#3f80cd" focus="100%" type="gradient">
                        <o:fill v:ext="view" type="gradientUnscaled"/>
                      </v:fill>
                      <v:shadow opacity="22938f" offset="0"/>
                      <v:textbox inset=",7.2pt,,7.2p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36" w:type="dxa"/>
          </w:tcPr>
          <w:p w14:paraId="10929333" w14:textId="77777777" w:rsidR="00AD0FA3" w:rsidRPr="0060634F" w:rsidRDefault="00AD0FA3" w:rsidP="00AD0FA3">
            <w:pPr>
              <w:spacing w:before="240"/>
              <w:ind w:left="-142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6225CE96" w14:textId="77777777" w:rsidR="00AD0FA3" w:rsidRPr="0060634F" w:rsidRDefault="00DE2881" w:rsidP="00AD0FA3">
            <w:pPr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>
              <w:rPr>
                <w:rFonts w:ascii="Arial" w:hAnsi="Arial" w:cs="Arial"/>
                <w:noProof/>
                <w:lang w:val="de-CH" w:eastAsia="de-CH"/>
              </w:rPr>
              <mc:AlternateContent>
                <mc:Choice Requires="wps">
                  <w:drawing>
                    <wp:inline distT="0" distB="0" distL="0" distR="0" wp14:anchorId="4A1EB2E2" wp14:editId="16C15E6C">
                      <wp:extent cx="895350" cy="904875"/>
                      <wp:effectExtent l="19050" t="9525" r="19050" b="9525"/>
                      <wp:docPr id="15" name="AutoShape 4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5350" cy="904875"/>
                              </a:xfrm>
                              <a:prstGeom prst="flowChartMerg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gradFill rotWithShape="0">
                                      <a:gsLst>
                                        <a:gs pos="0">
                                          <a:srgbClr val="9BC1FF"/>
                                        </a:gs>
                                        <a:gs pos="100000">
                                          <a:srgbClr val="3F80CD"/>
                                        </a:gs>
                                      </a:gsLst>
                                      <a:lin ang="5400000"/>
                                    </a:gra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38100" dist="25400" dir="5400000" algn="ctr" rotWithShape="0">
                                        <a:srgbClr val="808080">
                                          <a:alpha val="35001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shape id="AutoShape 435" o:spid="_x0000_s1026" type="#_x0000_t128" style="width:70.5pt;height:7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" filled="f" fillcolor="#9bc1ff" strokeweight=".25pt">
                      <v:fill color2="#3f80cd" focus="100%" type="gradient">
                        <o:fill v:ext="view" type="gradientUnscaled"/>
                      </v:fill>
                      <v:shadow opacity="22938f" offset="0"/>
                      <v:textbox inset=",7.2pt,,7.2p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36" w:type="dxa"/>
          </w:tcPr>
          <w:p w14:paraId="5F734022" w14:textId="77777777" w:rsidR="00AD0FA3" w:rsidRPr="0060634F" w:rsidRDefault="00AD0FA3" w:rsidP="00AD0FA3">
            <w:pPr>
              <w:spacing w:before="240"/>
              <w:ind w:left="-142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63704AEA" w14:textId="77777777" w:rsidR="00AD0FA3" w:rsidRPr="0060634F" w:rsidRDefault="00DE2881" w:rsidP="00AD0FA3">
            <w:pPr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>
              <w:rPr>
                <w:rFonts w:ascii="Arial" w:hAnsi="Arial" w:cs="Arial"/>
                <w:noProof/>
                <w:lang w:val="de-CH" w:eastAsia="de-CH"/>
              </w:rPr>
              <mc:AlternateContent>
                <mc:Choice Requires="wps">
                  <w:drawing>
                    <wp:inline distT="0" distB="0" distL="0" distR="0" wp14:anchorId="1350124E" wp14:editId="01DAEF3D">
                      <wp:extent cx="895350" cy="904875"/>
                      <wp:effectExtent l="19050" t="9525" r="19050" b="9525"/>
                      <wp:docPr id="14" name="AutoShape 4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5350" cy="904875"/>
                              </a:xfrm>
                              <a:prstGeom prst="flowChartMerg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gradFill rotWithShape="0">
                                      <a:gsLst>
                                        <a:gs pos="0">
                                          <a:srgbClr val="9BC1FF"/>
                                        </a:gs>
                                        <a:gs pos="100000">
                                          <a:srgbClr val="3F80CD"/>
                                        </a:gs>
                                      </a:gsLst>
                                      <a:lin ang="5400000"/>
                                    </a:gra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38100" dist="25400" dir="5400000" algn="ctr" rotWithShape="0">
                                        <a:srgbClr val="808080">
                                          <a:alpha val="35001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shape id="AutoShape 434" o:spid="_x0000_s1026" type="#_x0000_t128" style="width:70.5pt;height:7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" filled="f" fillcolor="#9bc1ff" strokeweight=".25pt">
                      <v:fill color2="#3f80cd" focus="100%" type="gradient">
                        <o:fill v:ext="view" type="gradientUnscaled"/>
                      </v:fill>
                      <v:shadow opacity="22938f" offset="0"/>
                      <v:textbox inset=",7.2pt,,7.2p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36" w:type="dxa"/>
          </w:tcPr>
          <w:p w14:paraId="65F6E8CB" w14:textId="77777777" w:rsidR="00AD0FA3" w:rsidRPr="0060634F" w:rsidRDefault="00AD0FA3" w:rsidP="00AD0FA3">
            <w:pPr>
              <w:spacing w:before="240"/>
              <w:ind w:left="-142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4C4DA244" w14:textId="77777777" w:rsidR="00AD0FA3" w:rsidRPr="0060634F" w:rsidRDefault="00DE2881" w:rsidP="00AD0FA3">
            <w:pPr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>
              <w:rPr>
                <w:rFonts w:ascii="Arial" w:hAnsi="Arial" w:cs="Arial"/>
                <w:noProof/>
                <w:lang w:val="de-CH" w:eastAsia="de-CH"/>
              </w:rPr>
              <mc:AlternateContent>
                <mc:Choice Requires="wps">
                  <w:drawing>
                    <wp:inline distT="0" distB="0" distL="0" distR="0" wp14:anchorId="4718B3C7" wp14:editId="19B5B11D">
                      <wp:extent cx="895350" cy="904875"/>
                      <wp:effectExtent l="19050" t="9525" r="19050" b="9525"/>
                      <wp:docPr id="13" name="AutoShape 4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5350" cy="904875"/>
                              </a:xfrm>
                              <a:prstGeom prst="flowChartMerg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gradFill rotWithShape="0">
                                      <a:gsLst>
                                        <a:gs pos="0">
                                          <a:srgbClr val="9BC1FF"/>
                                        </a:gs>
                                        <a:gs pos="100000">
                                          <a:srgbClr val="3F80CD"/>
                                        </a:gs>
                                      </a:gsLst>
                                      <a:lin ang="5400000"/>
                                    </a:gra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38100" dist="25400" dir="5400000" algn="ctr" rotWithShape="0">
                                        <a:srgbClr val="808080">
                                          <a:alpha val="35001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shape id="AutoShape 433" o:spid="_x0000_s1026" type="#_x0000_t128" style="width:70.5pt;height:7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" filled="f" fillcolor="#9bc1ff" strokeweight=".25pt">
                      <v:fill color2="#3f80cd" focus="100%" type="gradient">
                        <o:fill v:ext="view" type="gradientUnscaled"/>
                      </v:fill>
                      <v:shadow opacity="22938f" offset="0"/>
                      <v:textbox inset=",7.2pt,,7.2pt"/>
                      <w10:anchorlock/>
                    </v:shape>
                  </w:pict>
                </mc:Fallback>
              </mc:AlternateContent>
            </w:r>
          </w:p>
        </w:tc>
      </w:tr>
    </w:tbl>
    <w:p w14:paraId="75149F78" w14:textId="77777777" w:rsidR="00AD0FA3" w:rsidRDefault="00AD0FA3" w:rsidP="00AD0FA3">
      <w:pPr>
        <w:rPr>
          <w:rFonts w:ascii="Arial" w:hAnsi="Arial" w:cs="Arial"/>
        </w:rPr>
      </w:pPr>
    </w:p>
    <w:p w14:paraId="3336A77F" w14:textId="77777777" w:rsidR="00AD0FA3" w:rsidRDefault="00AD0FA3" w:rsidP="00AD0FA3">
      <w:pPr>
        <w:rPr>
          <w:rFonts w:ascii="Arial" w:hAnsi="Arial" w:cs="Arial"/>
        </w:rPr>
      </w:pPr>
    </w:p>
    <w:p w14:paraId="52C47200" w14:textId="77777777" w:rsidR="00AD0FA3" w:rsidRDefault="00AD0FA3" w:rsidP="00AD0FA3">
      <w:pPr>
        <w:rPr>
          <w:rFonts w:ascii="Arial" w:hAnsi="Arial" w:cs="Arial"/>
        </w:rPr>
      </w:pPr>
    </w:p>
    <w:p w14:paraId="5556530C" w14:textId="77777777" w:rsidR="00AD0FA3" w:rsidRDefault="00AD0FA3" w:rsidP="00AD0FA3">
      <w:pPr>
        <w:rPr>
          <w:rFonts w:ascii="Arial" w:hAnsi="Arial" w:cs="Arial"/>
        </w:rPr>
      </w:pPr>
    </w:p>
    <w:p w14:paraId="6BBCE686" w14:textId="77777777" w:rsidR="00AD0FA3" w:rsidRDefault="00AD0FA3" w:rsidP="00AD0FA3">
      <w:pPr>
        <w:rPr>
          <w:rFonts w:ascii="Arial" w:hAnsi="Arial" w:cs="Arial"/>
        </w:rPr>
      </w:pPr>
    </w:p>
    <w:p w14:paraId="48E4837D" w14:textId="77777777" w:rsidR="00AD0FA3" w:rsidRDefault="00AD0FA3" w:rsidP="00AD0FA3">
      <w:pPr>
        <w:rPr>
          <w:rFonts w:ascii="Arial" w:hAnsi="Arial" w:cs="Arial"/>
        </w:rPr>
      </w:pPr>
    </w:p>
    <w:p w14:paraId="01951FF7" w14:textId="77777777" w:rsidR="00AD0FA3" w:rsidRPr="00254C6C" w:rsidRDefault="00AD0FA3" w:rsidP="00AD0FA3">
      <w:pPr>
        <w:rPr>
          <w:rFonts w:ascii="Arial" w:hAnsi="Arial" w:cs="Arial"/>
          <w:sz w:val="10"/>
        </w:rPr>
      </w:pPr>
    </w:p>
    <w:tbl>
      <w:tblPr>
        <w:tblpPr w:leftFromText="141" w:rightFromText="141" w:vertAnchor="text" w:tblpX="250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04"/>
        <w:gridCol w:w="236"/>
        <w:gridCol w:w="2665"/>
        <w:gridCol w:w="236"/>
        <w:gridCol w:w="2665"/>
        <w:gridCol w:w="236"/>
        <w:gridCol w:w="2665"/>
        <w:gridCol w:w="236"/>
        <w:gridCol w:w="2665"/>
      </w:tblGrid>
      <w:tr w:rsidR="00AD0FA3" w:rsidRPr="0060634F" w14:paraId="614C8550" w14:textId="77777777">
        <w:trPr>
          <w:trHeight w:val="68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50F7FA21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5443B50E" w14:textId="77777777" w:rsidR="00AD0FA3" w:rsidRPr="0060634F" w:rsidRDefault="00AD0FA3" w:rsidP="00AD0FA3">
            <w:pPr>
              <w:spacing w:before="240"/>
              <w:ind w:left="-142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4485C30F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C80FDF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 xml:space="preserve">/Schüler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A9902A5" w14:textId="77777777" w:rsidR="00AD0FA3" w:rsidRPr="0060634F" w:rsidRDefault="00AD0FA3" w:rsidP="00AD0FA3">
            <w:pPr>
              <w:spacing w:before="240"/>
              <w:ind w:left="-142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3B0758DF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C80FDF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 xml:space="preserve">/Schüler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3E93031" w14:textId="77777777" w:rsidR="00AD0FA3" w:rsidRPr="0060634F" w:rsidRDefault="00AD0FA3" w:rsidP="00AD0FA3">
            <w:pPr>
              <w:spacing w:before="240"/>
              <w:ind w:left="-142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43EA7EB9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C80FDF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 xml:space="preserve">/Schüler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60C5E85" w14:textId="77777777" w:rsidR="00AD0FA3" w:rsidRPr="0060634F" w:rsidRDefault="00AD0FA3" w:rsidP="00AD0FA3">
            <w:pPr>
              <w:spacing w:before="240"/>
              <w:ind w:left="-142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7392C996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C80FDF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 xml:space="preserve">/Schüler </w:t>
            </w:r>
          </w:p>
        </w:tc>
      </w:tr>
      <w:tr w:rsidR="00AD0FA3" w:rsidRPr="0060634F" w14:paraId="35AC4D42" w14:textId="77777777">
        <w:trPr>
          <w:trHeight w:val="68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4FA337C9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439FFF2C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6C0D1D10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E20E619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5F282D83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366F207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3F5FBE8D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71DF00D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328F11D8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</w:tr>
    </w:tbl>
    <w:p w14:paraId="2E1CA2E3" w14:textId="77777777" w:rsidR="00AD0FA3" w:rsidRPr="00193E0C" w:rsidRDefault="00AD0FA3" w:rsidP="00AD0FA3">
      <w:pPr>
        <w:jc w:val="both"/>
        <w:rPr>
          <w:rFonts w:ascii="Arial" w:hAnsi="Arial" w:cs="Arial"/>
        </w:rPr>
      </w:pPr>
    </w:p>
    <w:p w14:paraId="1BA1A400" w14:textId="77777777" w:rsidR="00AD0FA3" w:rsidRPr="0060634F" w:rsidRDefault="00AD0FA3" w:rsidP="00AD0FA3">
      <w:pPr>
        <w:rPr>
          <w:rFonts w:ascii="Arial" w:hAnsi="Arial" w:cs="Arial"/>
        </w:rPr>
      </w:pPr>
    </w:p>
    <w:p w14:paraId="231D5D0F" w14:textId="77777777" w:rsidR="00AD0FA3" w:rsidRPr="0060634F" w:rsidRDefault="00AD0FA3" w:rsidP="00AD0FA3">
      <w:pPr>
        <w:rPr>
          <w:rFonts w:ascii="Arial" w:hAnsi="Arial" w:cs="Arial"/>
        </w:rPr>
      </w:pPr>
    </w:p>
    <w:p w14:paraId="3887BFBF" w14:textId="77777777" w:rsidR="00AD0FA3" w:rsidRPr="0060634F" w:rsidRDefault="00AD0FA3" w:rsidP="00AD0FA3">
      <w:pPr>
        <w:rPr>
          <w:rFonts w:ascii="Arial" w:hAnsi="Arial" w:cs="Arial"/>
        </w:rPr>
      </w:pPr>
    </w:p>
    <w:p w14:paraId="4AD3DE2C" w14:textId="77777777" w:rsidR="00AD0FA3" w:rsidRPr="0060634F" w:rsidRDefault="00AD0FA3" w:rsidP="00AD0FA3">
      <w:pPr>
        <w:rPr>
          <w:rFonts w:ascii="Arial" w:hAnsi="Arial" w:cs="Arial"/>
        </w:rPr>
      </w:pPr>
    </w:p>
    <w:p w14:paraId="3CFF2B61" w14:textId="77777777" w:rsidR="00AD0FA3" w:rsidRPr="0060634F" w:rsidRDefault="00AD0FA3" w:rsidP="00AD0FA3">
      <w:pPr>
        <w:rPr>
          <w:rFonts w:ascii="Arial" w:hAnsi="Arial" w:cs="Arial"/>
        </w:rPr>
      </w:pPr>
    </w:p>
    <w:p w14:paraId="24300992" w14:textId="77777777" w:rsidR="00C80FDF" w:rsidRDefault="00C80FDF" w:rsidP="00073467">
      <w:pPr>
        <w:rPr>
          <w:rFonts w:ascii="Arial" w:hAnsi="Arial" w:cs="Arial"/>
          <w:b/>
        </w:rPr>
      </w:pPr>
    </w:p>
    <w:p w14:paraId="61EBFE01" w14:textId="77777777" w:rsidR="00073467" w:rsidRPr="00073467" w:rsidRDefault="00AD0FA3" w:rsidP="00073467">
      <w:pPr>
        <w:rPr>
          <w:rFonts w:ascii="Arial" w:hAnsi="Arial" w:cs="Arial"/>
          <w:b/>
        </w:rPr>
      </w:pPr>
      <w:r w:rsidRPr="00073467">
        <w:rPr>
          <w:rFonts w:ascii="Arial" w:hAnsi="Arial" w:cs="Arial"/>
          <w:b/>
        </w:rPr>
        <w:t xml:space="preserve">Verbindung zwischen den </w:t>
      </w:r>
      <w:r w:rsidR="00073467" w:rsidRPr="00073467">
        <w:rPr>
          <w:rFonts w:ascii="Arial" w:hAnsi="Arial" w:cs="Arial"/>
          <w:b/>
        </w:rPr>
        <w:t>Kaskaden</w:t>
      </w:r>
      <w:r w:rsidR="00C80FDF">
        <w:rPr>
          <w:rFonts w:ascii="Arial" w:hAnsi="Arial" w:cs="Arial"/>
          <w:b/>
        </w:rPr>
        <w:t>e</w:t>
      </w:r>
      <w:r w:rsidR="00073467" w:rsidRPr="00073467">
        <w:rPr>
          <w:rFonts w:ascii="Arial" w:hAnsi="Arial" w:cs="Arial"/>
          <w:b/>
        </w:rPr>
        <w:t>inheiten</w:t>
      </w:r>
    </w:p>
    <w:p w14:paraId="357C4FA5" w14:textId="77777777" w:rsidR="00C80FDF" w:rsidRDefault="00C80FDF" w:rsidP="00AD0FA3">
      <w:pPr>
        <w:rPr>
          <w:rFonts w:ascii="Arial" w:hAnsi="Arial" w:cs="Arial"/>
          <w:b/>
          <w:sz w:val="30"/>
        </w:rPr>
      </w:pPr>
      <w:r>
        <w:rPr>
          <w:rFonts w:ascii="Arial" w:hAnsi="Arial" w:cs="Arial"/>
          <w:b/>
          <w:sz w:val="30"/>
        </w:rPr>
        <w:br w:type="page"/>
      </w:r>
    </w:p>
    <w:p w14:paraId="7D083A44" w14:textId="28683761" w:rsidR="00AD0FA3" w:rsidRPr="0060634F" w:rsidRDefault="00AD0FA3" w:rsidP="00AD0FA3">
      <w:pPr>
        <w:rPr>
          <w:rFonts w:ascii="Arial" w:hAnsi="Arial" w:cs="Arial"/>
          <w:b/>
          <w:sz w:val="30"/>
        </w:rPr>
      </w:pPr>
      <w:r w:rsidRPr="0060634F">
        <w:rPr>
          <w:rFonts w:ascii="Arial" w:hAnsi="Arial" w:cs="Arial"/>
          <w:b/>
          <w:sz w:val="30"/>
        </w:rPr>
        <w:lastRenderedPageBreak/>
        <w:t>Einteilung in Kleingruppen (3</w:t>
      </w:r>
      <w:r w:rsidR="008E3AE3">
        <w:rPr>
          <w:rFonts w:ascii="Arial" w:hAnsi="Arial" w:cs="Arial"/>
          <w:b/>
          <w:sz w:val="30"/>
        </w:rPr>
        <w:t>–</w:t>
      </w:r>
      <w:r w:rsidRPr="0060634F">
        <w:rPr>
          <w:rFonts w:ascii="Arial" w:hAnsi="Arial" w:cs="Arial"/>
          <w:b/>
          <w:sz w:val="30"/>
        </w:rPr>
        <w:t>5 S</w:t>
      </w:r>
      <w:r w:rsidR="00C80FDF">
        <w:rPr>
          <w:rFonts w:ascii="Arial" w:hAnsi="Arial" w:cs="Arial"/>
          <w:b/>
          <w:sz w:val="30"/>
        </w:rPr>
        <w:t xml:space="preserve">chülerinnen </w:t>
      </w:r>
      <w:r w:rsidRPr="0060634F">
        <w:rPr>
          <w:rFonts w:ascii="Arial" w:hAnsi="Arial" w:cs="Arial"/>
          <w:b/>
          <w:sz w:val="30"/>
        </w:rPr>
        <w:t>u</w:t>
      </w:r>
      <w:r w:rsidR="00C80FDF">
        <w:rPr>
          <w:rFonts w:ascii="Arial" w:hAnsi="Arial" w:cs="Arial"/>
          <w:b/>
          <w:sz w:val="30"/>
        </w:rPr>
        <w:t xml:space="preserve">nd </w:t>
      </w:r>
      <w:r w:rsidRPr="0060634F">
        <w:rPr>
          <w:rFonts w:ascii="Arial" w:hAnsi="Arial" w:cs="Arial"/>
          <w:b/>
          <w:sz w:val="30"/>
        </w:rPr>
        <w:t>S</w:t>
      </w:r>
      <w:r w:rsidR="00C80FDF">
        <w:rPr>
          <w:rFonts w:ascii="Arial" w:hAnsi="Arial" w:cs="Arial"/>
          <w:b/>
          <w:sz w:val="30"/>
        </w:rPr>
        <w:t>chüler)</w:t>
      </w:r>
      <w:r w:rsidR="00073467">
        <w:rPr>
          <w:rFonts w:ascii="Arial" w:hAnsi="Arial" w:cs="Arial"/>
          <w:b/>
          <w:sz w:val="30"/>
        </w:rPr>
        <w:tab/>
      </w:r>
      <w:r w:rsidR="00073467">
        <w:rPr>
          <w:rFonts w:ascii="Arial" w:hAnsi="Arial" w:cs="Arial"/>
          <w:b/>
          <w:sz w:val="30"/>
        </w:rPr>
        <w:tab/>
      </w:r>
      <w:r w:rsidR="00073467">
        <w:rPr>
          <w:rFonts w:ascii="Arial" w:hAnsi="Arial" w:cs="Arial"/>
          <w:b/>
          <w:sz w:val="30"/>
        </w:rPr>
        <w:tab/>
      </w:r>
      <w:r w:rsidR="00073467">
        <w:rPr>
          <w:rFonts w:ascii="Arial" w:hAnsi="Arial" w:cs="Arial"/>
          <w:b/>
          <w:sz w:val="30"/>
        </w:rPr>
        <w:tab/>
      </w:r>
      <w:r w:rsidR="00073467">
        <w:rPr>
          <w:rFonts w:ascii="Arial" w:hAnsi="Arial" w:cs="Arial"/>
          <w:b/>
          <w:sz w:val="30"/>
        </w:rPr>
        <w:tab/>
      </w:r>
      <w:r w:rsidR="00073467">
        <w:rPr>
          <w:rFonts w:ascii="Arial" w:hAnsi="Arial" w:cs="Arial"/>
          <w:b/>
          <w:sz w:val="30"/>
        </w:rPr>
        <w:tab/>
      </w:r>
      <w:r w:rsidR="00C80FDF">
        <w:rPr>
          <w:rFonts w:ascii="Arial" w:hAnsi="Arial" w:cs="Arial"/>
          <w:b/>
          <w:sz w:val="30"/>
        </w:rPr>
        <w:t xml:space="preserve">    </w:t>
      </w:r>
      <w:r w:rsidR="00073467">
        <w:rPr>
          <w:rFonts w:ascii="Arial" w:hAnsi="Arial" w:cs="Arial"/>
          <w:b/>
          <w:sz w:val="30"/>
        </w:rPr>
        <w:t>GRUPPE 3</w:t>
      </w:r>
    </w:p>
    <w:p w14:paraId="3FB02DED" w14:textId="77777777" w:rsidR="00AD0FA3" w:rsidRPr="00193E0C" w:rsidRDefault="00AD0FA3" w:rsidP="00AD0FA3">
      <w:pPr>
        <w:rPr>
          <w:rFonts w:ascii="Arial" w:hAnsi="Arial" w:cs="Arial"/>
          <w:sz w:val="36"/>
        </w:rPr>
      </w:pPr>
    </w:p>
    <w:p w14:paraId="64DEB43D" w14:textId="77777777" w:rsidR="00073467" w:rsidRPr="0060634F" w:rsidRDefault="00073467" w:rsidP="00073467">
      <w:pPr>
        <w:rPr>
          <w:rFonts w:ascii="Arial" w:hAnsi="Arial" w:cs="Arial"/>
          <w:b/>
          <w:sz w:val="26"/>
        </w:rPr>
      </w:pPr>
      <w:r>
        <w:rPr>
          <w:rFonts w:ascii="Arial" w:hAnsi="Arial" w:cs="Arial"/>
          <w:b/>
          <w:sz w:val="26"/>
        </w:rPr>
        <w:t>Kaskaden</w:t>
      </w:r>
      <w:r w:rsidR="00C80FDF">
        <w:rPr>
          <w:rFonts w:ascii="Arial" w:hAnsi="Arial" w:cs="Arial"/>
          <w:b/>
          <w:sz w:val="26"/>
        </w:rPr>
        <w:t>e</w:t>
      </w:r>
      <w:r>
        <w:rPr>
          <w:rFonts w:ascii="Arial" w:hAnsi="Arial" w:cs="Arial"/>
          <w:b/>
          <w:sz w:val="26"/>
        </w:rPr>
        <w:t>inheiten</w:t>
      </w:r>
    </w:p>
    <w:p w14:paraId="4EB56B84" w14:textId="77777777" w:rsidR="00AD0FA3" w:rsidRPr="00193E0C" w:rsidRDefault="00AD0FA3" w:rsidP="00AD0FA3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65"/>
        <w:gridCol w:w="236"/>
        <w:gridCol w:w="2665"/>
        <w:gridCol w:w="236"/>
        <w:gridCol w:w="2665"/>
        <w:gridCol w:w="236"/>
        <w:gridCol w:w="2665"/>
        <w:gridCol w:w="236"/>
        <w:gridCol w:w="2665"/>
      </w:tblGrid>
      <w:tr w:rsidR="00AD0FA3" w:rsidRPr="00254C6C" w14:paraId="0AECCAD7" w14:textId="77777777">
        <w:trPr>
          <w:trHeight w:val="680"/>
          <w:jc w:val="center"/>
        </w:trPr>
        <w:tc>
          <w:tcPr>
            <w:tcW w:w="2665" w:type="dxa"/>
          </w:tcPr>
          <w:p w14:paraId="20EA7B40" w14:textId="77777777" w:rsidR="00AD0FA3" w:rsidRPr="00254C6C" w:rsidRDefault="00AD0FA3" w:rsidP="00AD0FA3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C80FDF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>
              <w:rPr>
                <w:rFonts w:ascii="Arial" w:hAnsi="Arial" w:cs="Arial"/>
                <w:b/>
                <w:color w:val="D9D9D9"/>
                <w:sz w:val="22"/>
                <w:szCs w:val="30"/>
              </w:rPr>
              <w:t>/Schüler 11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E8706FD" w14:textId="77777777" w:rsidR="00AD0FA3" w:rsidRPr="00254C6C" w:rsidRDefault="00AD0FA3" w:rsidP="00AD0FA3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7D23EF59" w14:textId="77777777" w:rsidR="00AD0FA3" w:rsidRPr="00254C6C" w:rsidRDefault="00AD0FA3" w:rsidP="00AD0FA3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C80FDF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 xml:space="preserve">/Schüler </w:t>
            </w:r>
            <w:r>
              <w:rPr>
                <w:rFonts w:ascii="Arial" w:hAnsi="Arial" w:cs="Arial"/>
                <w:b/>
                <w:color w:val="D9D9D9"/>
                <w:sz w:val="22"/>
                <w:szCs w:val="30"/>
              </w:rPr>
              <w:t>12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6A2288F" w14:textId="77777777" w:rsidR="00AD0FA3" w:rsidRPr="00254C6C" w:rsidRDefault="00AD0FA3" w:rsidP="00AD0FA3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75FAE045" w14:textId="77777777" w:rsidR="00AD0FA3" w:rsidRPr="00254C6C" w:rsidRDefault="00AD0FA3" w:rsidP="00AD0FA3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C80FDF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 xml:space="preserve">/Schüler </w:t>
            </w:r>
            <w:r>
              <w:rPr>
                <w:rFonts w:ascii="Arial" w:hAnsi="Arial" w:cs="Arial"/>
                <w:b/>
                <w:color w:val="D9D9D9"/>
                <w:sz w:val="22"/>
                <w:szCs w:val="30"/>
              </w:rPr>
              <w:t>13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47AAD9B" w14:textId="77777777" w:rsidR="00AD0FA3" w:rsidRPr="00254C6C" w:rsidRDefault="00AD0FA3" w:rsidP="00AD0FA3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6162D492" w14:textId="77777777" w:rsidR="00AD0FA3" w:rsidRPr="00254C6C" w:rsidRDefault="00AD0FA3" w:rsidP="00C80FDF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C80FDF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 xml:space="preserve">/Schüler </w:t>
            </w:r>
            <w:r>
              <w:rPr>
                <w:rFonts w:ascii="Arial" w:hAnsi="Arial" w:cs="Arial"/>
                <w:b/>
                <w:color w:val="D9D9D9"/>
                <w:sz w:val="22"/>
                <w:szCs w:val="30"/>
              </w:rPr>
              <w:t>14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781C6E6" w14:textId="77777777" w:rsidR="00AD0FA3" w:rsidRPr="00254C6C" w:rsidRDefault="00AD0FA3" w:rsidP="00AD0FA3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38B82193" w14:textId="77777777" w:rsidR="00AD0FA3" w:rsidRPr="00254C6C" w:rsidRDefault="00AD0FA3" w:rsidP="00AD0FA3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C80FDF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 xml:space="preserve">/Schüler </w:t>
            </w:r>
            <w:r>
              <w:rPr>
                <w:rFonts w:ascii="Arial" w:hAnsi="Arial" w:cs="Arial"/>
                <w:b/>
                <w:color w:val="D9D9D9"/>
                <w:sz w:val="22"/>
                <w:szCs w:val="30"/>
              </w:rPr>
              <w:t>15</w:t>
            </w:r>
          </w:p>
        </w:tc>
      </w:tr>
      <w:tr w:rsidR="00AD0FA3" w:rsidRPr="00254C6C" w14:paraId="533A9FD2" w14:textId="77777777">
        <w:trPr>
          <w:trHeight w:val="680"/>
          <w:jc w:val="center"/>
        </w:trPr>
        <w:tc>
          <w:tcPr>
            <w:tcW w:w="2665" w:type="dxa"/>
          </w:tcPr>
          <w:p w14:paraId="392E43B1" w14:textId="77777777" w:rsidR="00AD0FA3" w:rsidRPr="00254C6C" w:rsidRDefault="00AD0FA3" w:rsidP="00AD0FA3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EE7AFDF" w14:textId="77777777" w:rsidR="00AD0FA3" w:rsidRPr="00254C6C" w:rsidRDefault="00AD0FA3" w:rsidP="00AD0FA3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5952DE4B" w14:textId="77777777" w:rsidR="00AD0FA3" w:rsidRPr="00254C6C" w:rsidRDefault="00AD0FA3" w:rsidP="00AD0FA3">
            <w:pPr>
              <w:spacing w:before="240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B26CCBE" w14:textId="77777777" w:rsidR="00AD0FA3" w:rsidRPr="00254C6C" w:rsidRDefault="00AD0FA3" w:rsidP="00AD0FA3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7A898BA2" w14:textId="77777777" w:rsidR="00AD0FA3" w:rsidRPr="00254C6C" w:rsidRDefault="00AD0FA3" w:rsidP="00AD0FA3">
            <w:pPr>
              <w:spacing w:before="240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9BEB44D" w14:textId="77777777" w:rsidR="00AD0FA3" w:rsidRPr="00254C6C" w:rsidRDefault="00AD0FA3" w:rsidP="00AD0FA3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7417978E" w14:textId="77777777" w:rsidR="00AD0FA3" w:rsidRPr="00254C6C" w:rsidRDefault="00AD0FA3" w:rsidP="00AD0FA3">
            <w:pPr>
              <w:spacing w:before="240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81E1B85" w14:textId="77777777" w:rsidR="00AD0FA3" w:rsidRPr="00254C6C" w:rsidRDefault="00AD0FA3" w:rsidP="00AD0FA3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46129DC0" w14:textId="77777777" w:rsidR="00AD0FA3" w:rsidRPr="00254C6C" w:rsidRDefault="00AD0FA3" w:rsidP="00AD0FA3">
            <w:pPr>
              <w:spacing w:before="240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</w:tr>
    </w:tbl>
    <w:p w14:paraId="0B1229A9" w14:textId="77777777" w:rsidR="00AD0FA3" w:rsidRPr="00254C6C" w:rsidRDefault="00AD0FA3" w:rsidP="00AD0FA3">
      <w:pPr>
        <w:rPr>
          <w:rFonts w:ascii="Arial" w:hAnsi="Arial" w:cs="Arial"/>
          <w:sz w:val="10"/>
        </w:rPr>
      </w:pPr>
    </w:p>
    <w:tbl>
      <w:tblPr>
        <w:tblpPr w:leftFromText="141" w:rightFromText="141" w:vertAnchor="text" w:tblpX="250" w:tblpY="1"/>
        <w:tblOverlap w:val="never"/>
        <w:tblW w:w="0" w:type="auto"/>
        <w:tblLayout w:type="fixed"/>
        <w:tblLook w:val="00A0" w:firstRow="1" w:lastRow="0" w:firstColumn="1" w:lastColumn="0" w:noHBand="0" w:noVBand="0"/>
      </w:tblPr>
      <w:tblGrid>
        <w:gridCol w:w="1304"/>
        <w:gridCol w:w="236"/>
        <w:gridCol w:w="2665"/>
        <w:gridCol w:w="236"/>
        <w:gridCol w:w="2665"/>
        <w:gridCol w:w="236"/>
        <w:gridCol w:w="2665"/>
        <w:gridCol w:w="236"/>
        <w:gridCol w:w="2665"/>
      </w:tblGrid>
      <w:tr w:rsidR="00AD0FA3" w:rsidRPr="0060634F" w14:paraId="05365FD7" w14:textId="77777777">
        <w:trPr>
          <w:trHeight w:val="680"/>
        </w:trPr>
        <w:tc>
          <w:tcPr>
            <w:tcW w:w="1304" w:type="dxa"/>
          </w:tcPr>
          <w:p w14:paraId="52D50139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</w:p>
        </w:tc>
        <w:tc>
          <w:tcPr>
            <w:tcW w:w="236" w:type="dxa"/>
          </w:tcPr>
          <w:p w14:paraId="509CD6D3" w14:textId="77777777" w:rsidR="00AD0FA3" w:rsidRPr="0060634F" w:rsidRDefault="00AD0FA3" w:rsidP="00AD0FA3">
            <w:pPr>
              <w:spacing w:before="240"/>
              <w:ind w:left="-142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2BEA44CE" w14:textId="77777777" w:rsidR="00AD0FA3" w:rsidRPr="0060634F" w:rsidRDefault="00DE2881" w:rsidP="00AD0FA3">
            <w:pPr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>
              <w:rPr>
                <w:rFonts w:ascii="Arial" w:hAnsi="Arial" w:cs="Arial"/>
                <w:noProof/>
                <w:lang w:val="de-CH" w:eastAsia="de-CH"/>
              </w:rPr>
              <mc:AlternateContent>
                <mc:Choice Requires="wps">
                  <w:drawing>
                    <wp:inline distT="0" distB="0" distL="0" distR="0" wp14:anchorId="6A586B84" wp14:editId="5D2199D1">
                      <wp:extent cx="895350" cy="904875"/>
                      <wp:effectExtent l="19050" t="9525" r="19050" b="9525"/>
                      <wp:docPr id="12" name="AutoShape 4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5350" cy="904875"/>
                              </a:xfrm>
                              <a:prstGeom prst="flowChartMerg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gradFill rotWithShape="0">
                                      <a:gsLst>
                                        <a:gs pos="0">
                                          <a:srgbClr val="9BC1FF"/>
                                        </a:gs>
                                        <a:gs pos="100000">
                                          <a:srgbClr val="3F80CD"/>
                                        </a:gs>
                                      </a:gsLst>
                                      <a:lin ang="5400000"/>
                                    </a:gra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38100" dist="25400" dir="5400000" algn="ctr" rotWithShape="0">
                                        <a:srgbClr val="808080">
                                          <a:alpha val="35001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shape id="AutoShape 432" o:spid="_x0000_s1026" type="#_x0000_t128" style="width:70.5pt;height:7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" filled="f" fillcolor="#9bc1ff" strokeweight=".25pt">
                      <v:fill color2="#3f80cd" focus="100%" type="gradient">
                        <o:fill v:ext="view" type="gradientUnscaled"/>
                      </v:fill>
                      <v:shadow opacity="22938f" offset="0"/>
                      <v:textbox inset=",7.2pt,,7.2p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36" w:type="dxa"/>
          </w:tcPr>
          <w:p w14:paraId="555E58BE" w14:textId="77777777" w:rsidR="00AD0FA3" w:rsidRPr="0060634F" w:rsidRDefault="00AD0FA3" w:rsidP="00AD0FA3">
            <w:pPr>
              <w:spacing w:before="240"/>
              <w:ind w:left="-142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1F7F5CEC" w14:textId="77777777" w:rsidR="00AD0FA3" w:rsidRPr="0060634F" w:rsidRDefault="00DE2881" w:rsidP="00AD0FA3">
            <w:pPr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>
              <w:rPr>
                <w:rFonts w:ascii="Arial" w:hAnsi="Arial" w:cs="Arial"/>
                <w:noProof/>
                <w:lang w:val="de-CH" w:eastAsia="de-CH"/>
              </w:rPr>
              <mc:AlternateContent>
                <mc:Choice Requires="wps">
                  <w:drawing>
                    <wp:inline distT="0" distB="0" distL="0" distR="0" wp14:anchorId="6D16D238" wp14:editId="1F8BB2BF">
                      <wp:extent cx="895350" cy="904875"/>
                      <wp:effectExtent l="19050" t="9525" r="19050" b="9525"/>
                      <wp:docPr id="11" name="AutoShape 4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5350" cy="904875"/>
                              </a:xfrm>
                              <a:prstGeom prst="flowChartMerg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gradFill rotWithShape="0">
                                      <a:gsLst>
                                        <a:gs pos="0">
                                          <a:srgbClr val="9BC1FF"/>
                                        </a:gs>
                                        <a:gs pos="100000">
                                          <a:srgbClr val="3F80CD"/>
                                        </a:gs>
                                      </a:gsLst>
                                      <a:lin ang="5400000"/>
                                    </a:gra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38100" dist="25400" dir="5400000" algn="ctr" rotWithShape="0">
                                        <a:srgbClr val="808080">
                                          <a:alpha val="35001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shape id="AutoShape 431" o:spid="_x0000_s1026" type="#_x0000_t128" style="width:70.5pt;height:7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" filled="f" fillcolor="#9bc1ff" strokeweight=".25pt">
                      <v:fill color2="#3f80cd" focus="100%" type="gradient">
                        <o:fill v:ext="view" type="gradientUnscaled"/>
                      </v:fill>
                      <v:shadow opacity="22938f" offset="0"/>
                      <v:textbox inset=",7.2pt,,7.2p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36" w:type="dxa"/>
          </w:tcPr>
          <w:p w14:paraId="741C92C9" w14:textId="77777777" w:rsidR="00AD0FA3" w:rsidRPr="0060634F" w:rsidRDefault="00AD0FA3" w:rsidP="00AD0FA3">
            <w:pPr>
              <w:spacing w:before="240"/>
              <w:ind w:left="-142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07382D0C" w14:textId="77777777" w:rsidR="00AD0FA3" w:rsidRPr="0060634F" w:rsidRDefault="00DE2881" w:rsidP="00AD0FA3">
            <w:pPr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>
              <w:rPr>
                <w:rFonts w:ascii="Arial" w:hAnsi="Arial" w:cs="Arial"/>
                <w:noProof/>
                <w:lang w:val="de-CH" w:eastAsia="de-CH"/>
              </w:rPr>
              <mc:AlternateContent>
                <mc:Choice Requires="wps">
                  <w:drawing>
                    <wp:inline distT="0" distB="0" distL="0" distR="0" wp14:anchorId="4D54FB5D" wp14:editId="503BFE8B">
                      <wp:extent cx="895350" cy="904875"/>
                      <wp:effectExtent l="19050" t="9525" r="19050" b="9525"/>
                      <wp:docPr id="10" name="AutoShape 4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5350" cy="904875"/>
                              </a:xfrm>
                              <a:prstGeom prst="flowChartMerg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gradFill rotWithShape="0">
                                      <a:gsLst>
                                        <a:gs pos="0">
                                          <a:srgbClr val="9BC1FF"/>
                                        </a:gs>
                                        <a:gs pos="100000">
                                          <a:srgbClr val="3F80CD"/>
                                        </a:gs>
                                      </a:gsLst>
                                      <a:lin ang="5400000"/>
                                    </a:gra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38100" dist="25400" dir="5400000" algn="ctr" rotWithShape="0">
                                        <a:srgbClr val="808080">
                                          <a:alpha val="35001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shape id="AutoShape 430" o:spid="_x0000_s1026" type="#_x0000_t128" style="width:70.5pt;height:7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" filled="f" fillcolor="#9bc1ff" strokeweight=".25pt">
                      <v:fill color2="#3f80cd" focus="100%" type="gradient">
                        <o:fill v:ext="view" type="gradientUnscaled"/>
                      </v:fill>
                      <v:shadow opacity="22938f" offset="0"/>
                      <v:textbox inset=",7.2pt,,7.2p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36" w:type="dxa"/>
          </w:tcPr>
          <w:p w14:paraId="1124DAF0" w14:textId="77777777" w:rsidR="00AD0FA3" w:rsidRPr="0060634F" w:rsidRDefault="00AD0FA3" w:rsidP="00AD0FA3">
            <w:pPr>
              <w:spacing w:before="240"/>
              <w:ind w:left="-142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4DEFD7CB" w14:textId="77777777" w:rsidR="00AD0FA3" w:rsidRPr="0060634F" w:rsidRDefault="00DE2881" w:rsidP="00AD0FA3">
            <w:pPr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>
              <w:rPr>
                <w:rFonts w:ascii="Arial" w:hAnsi="Arial" w:cs="Arial"/>
                <w:noProof/>
                <w:lang w:val="de-CH" w:eastAsia="de-CH"/>
              </w:rPr>
              <mc:AlternateContent>
                <mc:Choice Requires="wps">
                  <w:drawing>
                    <wp:inline distT="0" distB="0" distL="0" distR="0" wp14:anchorId="28A0F995" wp14:editId="42938FDD">
                      <wp:extent cx="895350" cy="904875"/>
                      <wp:effectExtent l="19050" t="9525" r="19050" b="9525"/>
                      <wp:docPr id="9" name="AutoShape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5350" cy="904875"/>
                              </a:xfrm>
                              <a:prstGeom prst="flowChartMerg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gradFill rotWithShape="0">
                                      <a:gsLst>
                                        <a:gs pos="0">
                                          <a:srgbClr val="9BC1FF"/>
                                        </a:gs>
                                        <a:gs pos="100000">
                                          <a:srgbClr val="3F80CD"/>
                                        </a:gs>
                                      </a:gsLst>
                                      <a:lin ang="5400000"/>
                                    </a:gra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38100" dist="25400" dir="5400000" algn="ctr" rotWithShape="0">
                                        <a:srgbClr val="808080">
                                          <a:alpha val="35001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shape id="AutoShape 429" o:spid="_x0000_s1026" type="#_x0000_t128" style="width:70.5pt;height:7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" filled="f" fillcolor="#9bc1ff" strokeweight=".25pt">
                      <v:fill color2="#3f80cd" focus="100%" type="gradient">
                        <o:fill v:ext="view" type="gradientUnscaled"/>
                      </v:fill>
                      <v:shadow opacity="22938f" offset="0"/>
                      <v:textbox inset=",7.2pt,,7.2pt"/>
                      <w10:anchorlock/>
                    </v:shape>
                  </w:pict>
                </mc:Fallback>
              </mc:AlternateContent>
            </w:r>
          </w:p>
        </w:tc>
      </w:tr>
    </w:tbl>
    <w:p w14:paraId="12076D76" w14:textId="77777777" w:rsidR="00AD0FA3" w:rsidRDefault="00AD0FA3" w:rsidP="00AD0FA3">
      <w:pPr>
        <w:rPr>
          <w:rFonts w:ascii="Arial" w:hAnsi="Arial" w:cs="Arial"/>
        </w:rPr>
      </w:pPr>
    </w:p>
    <w:p w14:paraId="41FEFDBE" w14:textId="77777777" w:rsidR="00AD0FA3" w:rsidRDefault="00AD0FA3" w:rsidP="00AD0FA3">
      <w:pPr>
        <w:rPr>
          <w:rFonts w:ascii="Arial" w:hAnsi="Arial" w:cs="Arial"/>
        </w:rPr>
      </w:pPr>
    </w:p>
    <w:p w14:paraId="6E592C80" w14:textId="77777777" w:rsidR="00AD0FA3" w:rsidRDefault="00AD0FA3" w:rsidP="00AD0FA3">
      <w:pPr>
        <w:rPr>
          <w:rFonts w:ascii="Arial" w:hAnsi="Arial" w:cs="Arial"/>
        </w:rPr>
      </w:pPr>
    </w:p>
    <w:p w14:paraId="6E0D1977" w14:textId="77777777" w:rsidR="00AD0FA3" w:rsidRDefault="00AD0FA3" w:rsidP="00AD0FA3">
      <w:pPr>
        <w:rPr>
          <w:rFonts w:ascii="Arial" w:hAnsi="Arial" w:cs="Arial"/>
        </w:rPr>
      </w:pPr>
    </w:p>
    <w:p w14:paraId="0796EAE3" w14:textId="77777777" w:rsidR="00AD0FA3" w:rsidRDefault="00AD0FA3" w:rsidP="00AD0FA3">
      <w:pPr>
        <w:rPr>
          <w:rFonts w:ascii="Arial" w:hAnsi="Arial" w:cs="Arial"/>
        </w:rPr>
      </w:pPr>
    </w:p>
    <w:p w14:paraId="43BDB54C" w14:textId="77777777" w:rsidR="00AD0FA3" w:rsidRDefault="00AD0FA3" w:rsidP="00AD0FA3">
      <w:pPr>
        <w:rPr>
          <w:rFonts w:ascii="Arial" w:hAnsi="Arial" w:cs="Arial"/>
        </w:rPr>
      </w:pPr>
    </w:p>
    <w:p w14:paraId="5FE0EC3D" w14:textId="77777777" w:rsidR="00AD0FA3" w:rsidRPr="00254C6C" w:rsidRDefault="00AD0FA3" w:rsidP="00AD0FA3">
      <w:pPr>
        <w:rPr>
          <w:rFonts w:ascii="Arial" w:hAnsi="Arial" w:cs="Arial"/>
          <w:sz w:val="10"/>
        </w:rPr>
      </w:pPr>
    </w:p>
    <w:tbl>
      <w:tblPr>
        <w:tblpPr w:leftFromText="141" w:rightFromText="141" w:vertAnchor="text" w:tblpX="250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04"/>
        <w:gridCol w:w="236"/>
        <w:gridCol w:w="2665"/>
        <w:gridCol w:w="236"/>
        <w:gridCol w:w="2665"/>
        <w:gridCol w:w="236"/>
        <w:gridCol w:w="2665"/>
        <w:gridCol w:w="236"/>
        <w:gridCol w:w="2665"/>
      </w:tblGrid>
      <w:tr w:rsidR="00AD0FA3" w:rsidRPr="0060634F" w14:paraId="5B9E2BE1" w14:textId="77777777">
        <w:trPr>
          <w:trHeight w:val="68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52D3D2E0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234DB8BD" w14:textId="77777777" w:rsidR="00AD0FA3" w:rsidRPr="0060634F" w:rsidRDefault="00AD0FA3" w:rsidP="00AD0FA3">
            <w:pPr>
              <w:spacing w:before="240"/>
              <w:ind w:left="-142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77B4EA92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C80FDF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 xml:space="preserve">/Schüler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297E0EA" w14:textId="77777777" w:rsidR="00AD0FA3" w:rsidRPr="0060634F" w:rsidRDefault="00AD0FA3" w:rsidP="00AD0FA3">
            <w:pPr>
              <w:spacing w:before="240"/>
              <w:ind w:left="-142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479C7734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C80FDF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 xml:space="preserve">/Schüler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895EC04" w14:textId="77777777" w:rsidR="00AD0FA3" w:rsidRPr="0060634F" w:rsidRDefault="00AD0FA3" w:rsidP="00AD0FA3">
            <w:pPr>
              <w:spacing w:before="240"/>
              <w:ind w:left="-142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0A8C4566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C80FDF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 xml:space="preserve">/Schüler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24F1BC4" w14:textId="77777777" w:rsidR="00AD0FA3" w:rsidRPr="0060634F" w:rsidRDefault="00AD0FA3" w:rsidP="00AD0FA3">
            <w:pPr>
              <w:spacing w:before="240"/>
              <w:ind w:left="-142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6FE91381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C80FDF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 xml:space="preserve">/Schüler </w:t>
            </w:r>
          </w:p>
        </w:tc>
      </w:tr>
      <w:tr w:rsidR="00AD0FA3" w:rsidRPr="0060634F" w14:paraId="0BC7645E" w14:textId="77777777">
        <w:trPr>
          <w:trHeight w:val="68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5E0645DB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31B2CAB6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33176E07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4E4C814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77DC7051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ECDD773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19CF32B8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CD96B73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7BFBF3DD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</w:tr>
    </w:tbl>
    <w:p w14:paraId="7B622005" w14:textId="77777777" w:rsidR="00AD0FA3" w:rsidRPr="00193E0C" w:rsidRDefault="00AD0FA3" w:rsidP="00AD0FA3">
      <w:pPr>
        <w:jc w:val="both"/>
        <w:rPr>
          <w:rFonts w:ascii="Arial" w:hAnsi="Arial" w:cs="Arial"/>
        </w:rPr>
      </w:pPr>
    </w:p>
    <w:p w14:paraId="7E7350A8" w14:textId="77777777" w:rsidR="00AD0FA3" w:rsidRPr="0060634F" w:rsidRDefault="00AD0FA3" w:rsidP="00AD0FA3">
      <w:pPr>
        <w:rPr>
          <w:rFonts w:ascii="Arial" w:hAnsi="Arial" w:cs="Arial"/>
        </w:rPr>
      </w:pPr>
    </w:p>
    <w:p w14:paraId="28EA2C27" w14:textId="77777777" w:rsidR="00AD0FA3" w:rsidRPr="0060634F" w:rsidRDefault="00AD0FA3" w:rsidP="00AD0FA3">
      <w:pPr>
        <w:rPr>
          <w:rFonts w:ascii="Arial" w:hAnsi="Arial" w:cs="Arial"/>
        </w:rPr>
      </w:pPr>
    </w:p>
    <w:p w14:paraId="3AAC9608" w14:textId="77777777" w:rsidR="00AD0FA3" w:rsidRPr="0060634F" w:rsidRDefault="00AD0FA3" w:rsidP="00AD0FA3">
      <w:pPr>
        <w:rPr>
          <w:rFonts w:ascii="Arial" w:hAnsi="Arial" w:cs="Arial"/>
        </w:rPr>
      </w:pPr>
    </w:p>
    <w:p w14:paraId="0A047DC9" w14:textId="77777777" w:rsidR="00AD0FA3" w:rsidRPr="0060634F" w:rsidRDefault="00AD0FA3" w:rsidP="00AD0FA3">
      <w:pPr>
        <w:rPr>
          <w:rFonts w:ascii="Arial" w:hAnsi="Arial" w:cs="Arial"/>
        </w:rPr>
      </w:pPr>
    </w:p>
    <w:p w14:paraId="695A496E" w14:textId="77777777" w:rsidR="00AD0FA3" w:rsidRPr="0060634F" w:rsidRDefault="00AD0FA3" w:rsidP="00AD0FA3">
      <w:pPr>
        <w:rPr>
          <w:rFonts w:ascii="Arial" w:hAnsi="Arial" w:cs="Arial"/>
        </w:rPr>
      </w:pPr>
    </w:p>
    <w:p w14:paraId="47BFF0C1" w14:textId="77777777" w:rsidR="00C80FDF" w:rsidRDefault="00C80FDF" w:rsidP="00073467">
      <w:pPr>
        <w:rPr>
          <w:rFonts w:ascii="Arial" w:hAnsi="Arial" w:cs="Arial"/>
          <w:b/>
        </w:rPr>
      </w:pPr>
    </w:p>
    <w:p w14:paraId="2983F641" w14:textId="77777777" w:rsidR="00AD0FA3" w:rsidRPr="0060634F" w:rsidRDefault="00AD0FA3" w:rsidP="00AD0FA3">
      <w:pPr>
        <w:rPr>
          <w:rFonts w:ascii="Arial" w:hAnsi="Arial" w:cs="Arial"/>
          <w:b/>
        </w:rPr>
      </w:pPr>
      <w:r w:rsidRPr="00073467">
        <w:rPr>
          <w:rFonts w:ascii="Arial" w:hAnsi="Arial" w:cs="Arial"/>
          <w:b/>
        </w:rPr>
        <w:t xml:space="preserve">Verbindung zwischen den </w:t>
      </w:r>
      <w:r w:rsidR="00073467" w:rsidRPr="00073467">
        <w:rPr>
          <w:rFonts w:ascii="Arial" w:hAnsi="Arial" w:cs="Arial"/>
          <w:b/>
        </w:rPr>
        <w:t>Kaskaden</w:t>
      </w:r>
      <w:r w:rsidR="00C80FDF">
        <w:rPr>
          <w:rFonts w:ascii="Arial" w:hAnsi="Arial" w:cs="Arial"/>
          <w:b/>
        </w:rPr>
        <w:t>e</w:t>
      </w:r>
      <w:r w:rsidR="00073467" w:rsidRPr="00073467">
        <w:rPr>
          <w:rFonts w:ascii="Arial" w:hAnsi="Arial" w:cs="Arial"/>
          <w:b/>
        </w:rPr>
        <w:t>inheiten</w:t>
      </w:r>
    </w:p>
    <w:p w14:paraId="468AE2CC" w14:textId="77777777" w:rsidR="00AD0FA3" w:rsidRDefault="00AD0FA3" w:rsidP="00AD0FA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92B7503" w14:textId="41214E91" w:rsidR="00AD0FA3" w:rsidRPr="0060634F" w:rsidRDefault="00AD0FA3" w:rsidP="00AD0FA3">
      <w:pPr>
        <w:rPr>
          <w:rFonts w:ascii="Arial" w:hAnsi="Arial" w:cs="Arial"/>
          <w:b/>
          <w:sz w:val="30"/>
        </w:rPr>
      </w:pPr>
      <w:r w:rsidRPr="0060634F">
        <w:rPr>
          <w:rFonts w:ascii="Arial" w:hAnsi="Arial" w:cs="Arial"/>
          <w:b/>
          <w:sz w:val="30"/>
        </w:rPr>
        <w:lastRenderedPageBreak/>
        <w:t>Einteilung in Kleingruppen (3</w:t>
      </w:r>
      <w:r w:rsidR="008E3AE3">
        <w:rPr>
          <w:rFonts w:ascii="Arial" w:hAnsi="Arial" w:cs="Arial"/>
          <w:b/>
          <w:sz w:val="30"/>
        </w:rPr>
        <w:t>–</w:t>
      </w:r>
      <w:r w:rsidRPr="0060634F">
        <w:rPr>
          <w:rFonts w:ascii="Arial" w:hAnsi="Arial" w:cs="Arial"/>
          <w:b/>
          <w:sz w:val="30"/>
        </w:rPr>
        <w:t>5 S</w:t>
      </w:r>
      <w:r w:rsidR="00C80FDF">
        <w:rPr>
          <w:rFonts w:ascii="Arial" w:hAnsi="Arial" w:cs="Arial"/>
          <w:b/>
          <w:sz w:val="30"/>
        </w:rPr>
        <w:t xml:space="preserve">chülerinnen </w:t>
      </w:r>
      <w:r w:rsidRPr="0060634F">
        <w:rPr>
          <w:rFonts w:ascii="Arial" w:hAnsi="Arial" w:cs="Arial"/>
          <w:b/>
          <w:sz w:val="30"/>
        </w:rPr>
        <w:t>u</w:t>
      </w:r>
      <w:r w:rsidR="00C80FDF">
        <w:rPr>
          <w:rFonts w:ascii="Arial" w:hAnsi="Arial" w:cs="Arial"/>
          <w:b/>
          <w:sz w:val="30"/>
        </w:rPr>
        <w:t xml:space="preserve">nd </w:t>
      </w:r>
      <w:r w:rsidRPr="0060634F">
        <w:rPr>
          <w:rFonts w:ascii="Arial" w:hAnsi="Arial" w:cs="Arial"/>
          <w:b/>
          <w:sz w:val="30"/>
        </w:rPr>
        <w:t>S</w:t>
      </w:r>
      <w:r w:rsidR="00C80FDF">
        <w:rPr>
          <w:rFonts w:ascii="Arial" w:hAnsi="Arial" w:cs="Arial"/>
          <w:b/>
          <w:sz w:val="30"/>
        </w:rPr>
        <w:t>chüler</w:t>
      </w:r>
      <w:r w:rsidRPr="0060634F">
        <w:rPr>
          <w:rFonts w:ascii="Arial" w:hAnsi="Arial" w:cs="Arial"/>
          <w:b/>
          <w:sz w:val="30"/>
        </w:rPr>
        <w:t>)</w:t>
      </w:r>
      <w:r>
        <w:rPr>
          <w:rFonts w:ascii="Arial" w:hAnsi="Arial" w:cs="Arial"/>
          <w:b/>
          <w:sz w:val="30"/>
        </w:rPr>
        <w:t xml:space="preserve"> </w:t>
      </w:r>
      <w:r w:rsidR="00C80FDF">
        <w:rPr>
          <w:rFonts w:ascii="Arial" w:hAnsi="Arial" w:cs="Arial"/>
          <w:b/>
          <w:sz w:val="30"/>
        </w:rPr>
        <w:tab/>
      </w:r>
      <w:r w:rsidR="00C80FDF">
        <w:rPr>
          <w:rFonts w:ascii="Arial" w:hAnsi="Arial" w:cs="Arial"/>
          <w:b/>
          <w:sz w:val="30"/>
        </w:rPr>
        <w:tab/>
      </w:r>
      <w:r w:rsidR="00073467">
        <w:rPr>
          <w:rFonts w:ascii="Arial" w:hAnsi="Arial" w:cs="Arial"/>
          <w:b/>
          <w:sz w:val="30"/>
        </w:rPr>
        <w:tab/>
      </w:r>
      <w:r w:rsidR="00073467">
        <w:rPr>
          <w:rFonts w:ascii="Arial" w:hAnsi="Arial" w:cs="Arial"/>
          <w:b/>
          <w:sz w:val="30"/>
        </w:rPr>
        <w:tab/>
      </w:r>
      <w:r w:rsidR="00073467">
        <w:rPr>
          <w:rFonts w:ascii="Arial" w:hAnsi="Arial" w:cs="Arial"/>
          <w:b/>
          <w:sz w:val="30"/>
        </w:rPr>
        <w:tab/>
      </w:r>
      <w:r w:rsidR="00073467">
        <w:rPr>
          <w:rFonts w:ascii="Arial" w:hAnsi="Arial" w:cs="Arial"/>
          <w:b/>
          <w:sz w:val="30"/>
        </w:rPr>
        <w:tab/>
      </w:r>
      <w:r w:rsidR="00C80FDF">
        <w:rPr>
          <w:rFonts w:ascii="Arial" w:hAnsi="Arial" w:cs="Arial"/>
          <w:b/>
          <w:sz w:val="30"/>
        </w:rPr>
        <w:t xml:space="preserve">    </w:t>
      </w:r>
      <w:r w:rsidR="00073467">
        <w:rPr>
          <w:rFonts w:ascii="Arial" w:hAnsi="Arial" w:cs="Arial"/>
          <w:b/>
          <w:sz w:val="30"/>
        </w:rPr>
        <w:t>GRUPPE 4</w:t>
      </w:r>
    </w:p>
    <w:p w14:paraId="7334EA2D" w14:textId="77777777" w:rsidR="00AD0FA3" w:rsidRPr="00193E0C" w:rsidRDefault="00AD0FA3" w:rsidP="00AD0FA3">
      <w:pPr>
        <w:rPr>
          <w:rFonts w:ascii="Arial" w:hAnsi="Arial" w:cs="Arial"/>
          <w:sz w:val="36"/>
        </w:rPr>
      </w:pPr>
    </w:p>
    <w:p w14:paraId="5008A460" w14:textId="77777777" w:rsidR="00073467" w:rsidRPr="0060634F" w:rsidRDefault="00073467" w:rsidP="00073467">
      <w:pPr>
        <w:rPr>
          <w:rFonts w:ascii="Arial" w:hAnsi="Arial" w:cs="Arial"/>
          <w:b/>
          <w:sz w:val="26"/>
        </w:rPr>
      </w:pPr>
      <w:r>
        <w:rPr>
          <w:rFonts w:ascii="Arial" w:hAnsi="Arial" w:cs="Arial"/>
          <w:b/>
          <w:sz w:val="26"/>
        </w:rPr>
        <w:t>Kaskaden</w:t>
      </w:r>
      <w:r w:rsidR="00C80FDF">
        <w:rPr>
          <w:rFonts w:ascii="Arial" w:hAnsi="Arial" w:cs="Arial"/>
          <w:b/>
          <w:sz w:val="26"/>
        </w:rPr>
        <w:t>e</w:t>
      </w:r>
      <w:r>
        <w:rPr>
          <w:rFonts w:ascii="Arial" w:hAnsi="Arial" w:cs="Arial"/>
          <w:b/>
          <w:sz w:val="26"/>
        </w:rPr>
        <w:t>inheiten</w:t>
      </w:r>
    </w:p>
    <w:p w14:paraId="7696E398" w14:textId="77777777" w:rsidR="00AD0FA3" w:rsidRPr="00193E0C" w:rsidRDefault="00AD0FA3" w:rsidP="00AD0FA3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65"/>
        <w:gridCol w:w="236"/>
        <w:gridCol w:w="2665"/>
        <w:gridCol w:w="236"/>
        <w:gridCol w:w="2665"/>
        <w:gridCol w:w="236"/>
        <w:gridCol w:w="2665"/>
        <w:gridCol w:w="236"/>
        <w:gridCol w:w="2665"/>
      </w:tblGrid>
      <w:tr w:rsidR="00AD0FA3" w:rsidRPr="00254C6C" w14:paraId="2D8A040A" w14:textId="77777777">
        <w:trPr>
          <w:trHeight w:val="680"/>
          <w:jc w:val="center"/>
        </w:trPr>
        <w:tc>
          <w:tcPr>
            <w:tcW w:w="2665" w:type="dxa"/>
          </w:tcPr>
          <w:p w14:paraId="15A62D91" w14:textId="77777777" w:rsidR="00AD0FA3" w:rsidRPr="00254C6C" w:rsidRDefault="00AD0FA3" w:rsidP="00AD0FA3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C80FDF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>
              <w:rPr>
                <w:rFonts w:ascii="Arial" w:hAnsi="Arial" w:cs="Arial"/>
                <w:b/>
                <w:color w:val="D9D9D9"/>
                <w:sz w:val="22"/>
                <w:szCs w:val="30"/>
              </w:rPr>
              <w:t>/Schüler 16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32EC428" w14:textId="77777777" w:rsidR="00AD0FA3" w:rsidRPr="00254C6C" w:rsidRDefault="00AD0FA3" w:rsidP="00AD0FA3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5427FA03" w14:textId="77777777" w:rsidR="00AD0FA3" w:rsidRPr="00254C6C" w:rsidRDefault="00AD0FA3" w:rsidP="00AD0FA3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C80FDF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 xml:space="preserve">/Schüler </w:t>
            </w:r>
            <w:r>
              <w:rPr>
                <w:rFonts w:ascii="Arial" w:hAnsi="Arial" w:cs="Arial"/>
                <w:b/>
                <w:color w:val="D9D9D9"/>
                <w:sz w:val="22"/>
                <w:szCs w:val="30"/>
              </w:rPr>
              <w:t>17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CAF29DF" w14:textId="77777777" w:rsidR="00AD0FA3" w:rsidRPr="00254C6C" w:rsidRDefault="00AD0FA3" w:rsidP="00AD0FA3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06E60F41" w14:textId="77777777" w:rsidR="00AD0FA3" w:rsidRPr="00254C6C" w:rsidRDefault="00AD0FA3" w:rsidP="00AD0FA3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C80FDF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 xml:space="preserve">/Schüler </w:t>
            </w:r>
            <w:r>
              <w:rPr>
                <w:rFonts w:ascii="Arial" w:hAnsi="Arial" w:cs="Arial"/>
                <w:b/>
                <w:color w:val="D9D9D9"/>
                <w:sz w:val="22"/>
                <w:szCs w:val="30"/>
              </w:rPr>
              <w:t>18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2E3EFC7" w14:textId="77777777" w:rsidR="00AD0FA3" w:rsidRPr="00254C6C" w:rsidRDefault="00AD0FA3" w:rsidP="00AD0FA3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3D7283DA" w14:textId="77777777" w:rsidR="00AD0FA3" w:rsidRPr="00254C6C" w:rsidRDefault="00AD0FA3" w:rsidP="00AD0FA3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C80FDF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 xml:space="preserve">/Schüler </w:t>
            </w:r>
            <w:r>
              <w:rPr>
                <w:rFonts w:ascii="Arial" w:hAnsi="Arial" w:cs="Arial"/>
                <w:b/>
                <w:color w:val="D9D9D9"/>
                <w:sz w:val="22"/>
                <w:szCs w:val="30"/>
              </w:rPr>
              <w:t>19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D3924E0" w14:textId="77777777" w:rsidR="00AD0FA3" w:rsidRPr="00254C6C" w:rsidRDefault="00AD0FA3" w:rsidP="00AD0FA3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444887AE" w14:textId="77777777" w:rsidR="00AD0FA3" w:rsidRPr="00254C6C" w:rsidRDefault="00AD0FA3" w:rsidP="00AD0FA3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C80FDF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 xml:space="preserve">/Schüler </w:t>
            </w:r>
            <w:r>
              <w:rPr>
                <w:rFonts w:ascii="Arial" w:hAnsi="Arial" w:cs="Arial"/>
                <w:b/>
                <w:color w:val="D9D9D9"/>
                <w:sz w:val="22"/>
                <w:szCs w:val="30"/>
              </w:rPr>
              <w:t>20</w:t>
            </w:r>
          </w:p>
        </w:tc>
      </w:tr>
      <w:tr w:rsidR="00AD0FA3" w:rsidRPr="00254C6C" w14:paraId="16CA505B" w14:textId="77777777">
        <w:trPr>
          <w:trHeight w:val="680"/>
          <w:jc w:val="center"/>
        </w:trPr>
        <w:tc>
          <w:tcPr>
            <w:tcW w:w="2665" w:type="dxa"/>
          </w:tcPr>
          <w:p w14:paraId="22C9C7B4" w14:textId="77777777" w:rsidR="00AD0FA3" w:rsidRPr="00254C6C" w:rsidRDefault="00AD0FA3" w:rsidP="00AD0FA3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1FF1697" w14:textId="77777777" w:rsidR="00AD0FA3" w:rsidRPr="00254C6C" w:rsidRDefault="00AD0FA3" w:rsidP="00AD0FA3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22125C4C" w14:textId="77777777" w:rsidR="00AD0FA3" w:rsidRPr="00254C6C" w:rsidRDefault="00AD0FA3" w:rsidP="00AD0FA3">
            <w:pPr>
              <w:spacing w:before="240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56BA75A" w14:textId="77777777" w:rsidR="00AD0FA3" w:rsidRPr="00254C6C" w:rsidRDefault="00AD0FA3" w:rsidP="00AD0FA3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7DFFF611" w14:textId="77777777" w:rsidR="00AD0FA3" w:rsidRPr="00254C6C" w:rsidRDefault="00AD0FA3" w:rsidP="00AD0FA3">
            <w:pPr>
              <w:spacing w:before="240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F8FEA3A" w14:textId="77777777" w:rsidR="00AD0FA3" w:rsidRPr="00254C6C" w:rsidRDefault="00AD0FA3" w:rsidP="00AD0FA3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2F199D3F" w14:textId="77777777" w:rsidR="00AD0FA3" w:rsidRPr="00254C6C" w:rsidRDefault="00AD0FA3" w:rsidP="00AD0FA3">
            <w:pPr>
              <w:spacing w:before="240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4B23C21" w14:textId="77777777" w:rsidR="00AD0FA3" w:rsidRPr="00254C6C" w:rsidRDefault="00AD0FA3" w:rsidP="00AD0FA3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44B960FB" w14:textId="77777777" w:rsidR="00AD0FA3" w:rsidRPr="00254C6C" w:rsidRDefault="00AD0FA3" w:rsidP="00AD0FA3">
            <w:pPr>
              <w:spacing w:before="240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</w:tr>
    </w:tbl>
    <w:p w14:paraId="6A797E5C" w14:textId="77777777" w:rsidR="00AD0FA3" w:rsidRPr="00254C6C" w:rsidRDefault="00AD0FA3" w:rsidP="00AD0FA3">
      <w:pPr>
        <w:rPr>
          <w:rFonts w:ascii="Arial" w:hAnsi="Arial" w:cs="Arial"/>
          <w:sz w:val="10"/>
        </w:rPr>
      </w:pPr>
    </w:p>
    <w:tbl>
      <w:tblPr>
        <w:tblpPr w:leftFromText="141" w:rightFromText="141" w:vertAnchor="text" w:tblpX="250" w:tblpY="1"/>
        <w:tblOverlap w:val="never"/>
        <w:tblW w:w="0" w:type="auto"/>
        <w:tblLayout w:type="fixed"/>
        <w:tblLook w:val="00A0" w:firstRow="1" w:lastRow="0" w:firstColumn="1" w:lastColumn="0" w:noHBand="0" w:noVBand="0"/>
      </w:tblPr>
      <w:tblGrid>
        <w:gridCol w:w="1304"/>
        <w:gridCol w:w="236"/>
        <w:gridCol w:w="2665"/>
        <w:gridCol w:w="236"/>
        <w:gridCol w:w="2665"/>
        <w:gridCol w:w="236"/>
        <w:gridCol w:w="2665"/>
        <w:gridCol w:w="236"/>
        <w:gridCol w:w="2665"/>
      </w:tblGrid>
      <w:tr w:rsidR="00AD0FA3" w:rsidRPr="0060634F" w14:paraId="6DEB5DAB" w14:textId="77777777">
        <w:trPr>
          <w:trHeight w:val="680"/>
        </w:trPr>
        <w:tc>
          <w:tcPr>
            <w:tcW w:w="1304" w:type="dxa"/>
          </w:tcPr>
          <w:p w14:paraId="51F17E51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</w:p>
        </w:tc>
        <w:tc>
          <w:tcPr>
            <w:tcW w:w="236" w:type="dxa"/>
          </w:tcPr>
          <w:p w14:paraId="3887BCAC" w14:textId="77777777" w:rsidR="00AD0FA3" w:rsidRPr="0060634F" w:rsidRDefault="00AD0FA3" w:rsidP="00AD0FA3">
            <w:pPr>
              <w:spacing w:before="240"/>
              <w:ind w:left="-142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4A5DE4C1" w14:textId="77777777" w:rsidR="00AD0FA3" w:rsidRPr="0060634F" w:rsidRDefault="00DE2881" w:rsidP="00AD0FA3">
            <w:pPr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>
              <w:rPr>
                <w:rFonts w:ascii="Arial" w:hAnsi="Arial" w:cs="Arial"/>
                <w:noProof/>
                <w:lang w:val="de-CH" w:eastAsia="de-CH"/>
              </w:rPr>
              <mc:AlternateContent>
                <mc:Choice Requires="wps">
                  <w:drawing>
                    <wp:inline distT="0" distB="0" distL="0" distR="0" wp14:anchorId="3202D6BF" wp14:editId="31F51F7A">
                      <wp:extent cx="895350" cy="904875"/>
                      <wp:effectExtent l="19050" t="9525" r="19050" b="9525"/>
                      <wp:docPr id="8" name="AutoShape 4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5350" cy="904875"/>
                              </a:xfrm>
                              <a:prstGeom prst="flowChartMerg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gradFill rotWithShape="0">
                                      <a:gsLst>
                                        <a:gs pos="0">
                                          <a:srgbClr val="9BC1FF"/>
                                        </a:gs>
                                        <a:gs pos="100000">
                                          <a:srgbClr val="3F80CD"/>
                                        </a:gs>
                                      </a:gsLst>
                                      <a:lin ang="5400000"/>
                                    </a:gra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38100" dist="25400" dir="5400000" algn="ctr" rotWithShape="0">
                                        <a:srgbClr val="808080">
                                          <a:alpha val="35001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shape id="AutoShape 440" o:spid="_x0000_s1026" type="#_x0000_t128" style="width:70.5pt;height:7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" filled="f" fillcolor="#9bc1ff" strokeweight=".25pt">
                      <v:fill color2="#3f80cd" focus="100%" type="gradient">
                        <o:fill v:ext="view" type="gradientUnscaled"/>
                      </v:fill>
                      <v:shadow opacity="22938f" offset="0"/>
                      <v:textbox inset=",7.2pt,,7.2p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36" w:type="dxa"/>
          </w:tcPr>
          <w:p w14:paraId="0F1DAAE4" w14:textId="77777777" w:rsidR="00AD0FA3" w:rsidRPr="0060634F" w:rsidRDefault="00AD0FA3" w:rsidP="00AD0FA3">
            <w:pPr>
              <w:spacing w:before="240"/>
              <w:ind w:left="-142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00319A17" w14:textId="77777777" w:rsidR="00AD0FA3" w:rsidRPr="0060634F" w:rsidRDefault="00DE2881" w:rsidP="00AD0FA3">
            <w:pPr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>
              <w:rPr>
                <w:rFonts w:ascii="Arial" w:hAnsi="Arial" w:cs="Arial"/>
                <w:noProof/>
                <w:lang w:val="de-CH" w:eastAsia="de-CH"/>
              </w:rPr>
              <mc:AlternateContent>
                <mc:Choice Requires="wps">
                  <w:drawing>
                    <wp:inline distT="0" distB="0" distL="0" distR="0" wp14:anchorId="23C546BE" wp14:editId="62379C12">
                      <wp:extent cx="895350" cy="904875"/>
                      <wp:effectExtent l="19050" t="9525" r="19050" b="9525"/>
                      <wp:docPr id="7" name="AutoShape 4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5350" cy="904875"/>
                              </a:xfrm>
                              <a:prstGeom prst="flowChartMerg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gradFill rotWithShape="0">
                                      <a:gsLst>
                                        <a:gs pos="0">
                                          <a:srgbClr val="9BC1FF"/>
                                        </a:gs>
                                        <a:gs pos="100000">
                                          <a:srgbClr val="3F80CD"/>
                                        </a:gs>
                                      </a:gsLst>
                                      <a:lin ang="5400000"/>
                                    </a:gra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38100" dist="25400" dir="5400000" algn="ctr" rotWithShape="0">
                                        <a:srgbClr val="808080">
                                          <a:alpha val="35001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shape id="AutoShape 439" o:spid="_x0000_s1026" type="#_x0000_t128" style="width:70.5pt;height:7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" filled="f" fillcolor="#9bc1ff" strokeweight=".25pt">
                      <v:fill color2="#3f80cd" focus="100%" type="gradient">
                        <o:fill v:ext="view" type="gradientUnscaled"/>
                      </v:fill>
                      <v:shadow opacity="22938f" offset="0"/>
                      <v:textbox inset=",7.2pt,,7.2p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36" w:type="dxa"/>
          </w:tcPr>
          <w:p w14:paraId="09F10CBF" w14:textId="77777777" w:rsidR="00AD0FA3" w:rsidRPr="0060634F" w:rsidRDefault="00AD0FA3" w:rsidP="00AD0FA3">
            <w:pPr>
              <w:spacing w:before="240"/>
              <w:ind w:left="-142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7F82AB30" w14:textId="77777777" w:rsidR="00AD0FA3" w:rsidRPr="0060634F" w:rsidRDefault="00DE2881" w:rsidP="00AD0FA3">
            <w:pPr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>
              <w:rPr>
                <w:rFonts w:ascii="Arial" w:hAnsi="Arial" w:cs="Arial"/>
                <w:noProof/>
                <w:lang w:val="de-CH" w:eastAsia="de-CH"/>
              </w:rPr>
              <mc:AlternateContent>
                <mc:Choice Requires="wps">
                  <w:drawing>
                    <wp:inline distT="0" distB="0" distL="0" distR="0" wp14:anchorId="0A6B4F76" wp14:editId="51D40B14">
                      <wp:extent cx="895350" cy="904875"/>
                      <wp:effectExtent l="19050" t="9525" r="19050" b="9525"/>
                      <wp:docPr id="6" name="AutoShape 4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5350" cy="904875"/>
                              </a:xfrm>
                              <a:prstGeom prst="flowChartMerg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gradFill rotWithShape="0">
                                      <a:gsLst>
                                        <a:gs pos="0">
                                          <a:srgbClr val="9BC1FF"/>
                                        </a:gs>
                                        <a:gs pos="100000">
                                          <a:srgbClr val="3F80CD"/>
                                        </a:gs>
                                      </a:gsLst>
                                      <a:lin ang="5400000"/>
                                    </a:gra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38100" dist="25400" dir="5400000" algn="ctr" rotWithShape="0">
                                        <a:srgbClr val="808080">
                                          <a:alpha val="35001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shape id="AutoShape 438" o:spid="_x0000_s1026" type="#_x0000_t128" style="width:70.5pt;height:7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" filled="f" fillcolor="#9bc1ff" strokeweight=".25pt">
                      <v:fill color2="#3f80cd" focus="100%" type="gradient">
                        <o:fill v:ext="view" type="gradientUnscaled"/>
                      </v:fill>
                      <v:shadow opacity="22938f" offset="0"/>
                      <v:textbox inset=",7.2pt,,7.2p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36" w:type="dxa"/>
          </w:tcPr>
          <w:p w14:paraId="52EE5AAC" w14:textId="77777777" w:rsidR="00AD0FA3" w:rsidRPr="0060634F" w:rsidRDefault="00AD0FA3" w:rsidP="00AD0FA3">
            <w:pPr>
              <w:spacing w:before="240"/>
              <w:ind w:left="-142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1D1947FC" w14:textId="77777777" w:rsidR="00AD0FA3" w:rsidRPr="0060634F" w:rsidRDefault="00DE2881" w:rsidP="00AD0FA3">
            <w:pPr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>
              <w:rPr>
                <w:rFonts w:ascii="Arial" w:hAnsi="Arial" w:cs="Arial"/>
                <w:noProof/>
                <w:lang w:val="de-CH" w:eastAsia="de-CH"/>
              </w:rPr>
              <mc:AlternateContent>
                <mc:Choice Requires="wps">
                  <w:drawing>
                    <wp:inline distT="0" distB="0" distL="0" distR="0" wp14:anchorId="4EB9D45C" wp14:editId="4A149BF2">
                      <wp:extent cx="895350" cy="904875"/>
                      <wp:effectExtent l="19050" t="9525" r="19050" b="9525"/>
                      <wp:docPr id="5" name="AutoShape 4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5350" cy="904875"/>
                              </a:xfrm>
                              <a:prstGeom prst="flowChartMerg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gradFill rotWithShape="0">
                                      <a:gsLst>
                                        <a:gs pos="0">
                                          <a:srgbClr val="9BC1FF"/>
                                        </a:gs>
                                        <a:gs pos="100000">
                                          <a:srgbClr val="3F80CD"/>
                                        </a:gs>
                                      </a:gsLst>
                                      <a:lin ang="5400000"/>
                                    </a:gra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38100" dist="25400" dir="5400000" algn="ctr" rotWithShape="0">
                                        <a:srgbClr val="808080">
                                          <a:alpha val="35001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shape id="AutoShape 437" o:spid="_x0000_s1026" type="#_x0000_t128" style="width:70.5pt;height:7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" filled="f" fillcolor="#9bc1ff" strokeweight=".25pt">
                      <v:fill color2="#3f80cd" focus="100%" type="gradient">
                        <o:fill v:ext="view" type="gradientUnscaled"/>
                      </v:fill>
                      <v:shadow opacity="22938f" offset="0"/>
                      <v:textbox inset=",7.2pt,,7.2pt"/>
                      <w10:anchorlock/>
                    </v:shape>
                  </w:pict>
                </mc:Fallback>
              </mc:AlternateContent>
            </w:r>
          </w:p>
        </w:tc>
      </w:tr>
    </w:tbl>
    <w:p w14:paraId="79756221" w14:textId="77777777" w:rsidR="00AD0FA3" w:rsidRDefault="00AD0FA3" w:rsidP="00AD0FA3">
      <w:pPr>
        <w:rPr>
          <w:rFonts w:ascii="Arial" w:hAnsi="Arial" w:cs="Arial"/>
        </w:rPr>
      </w:pPr>
    </w:p>
    <w:p w14:paraId="27427351" w14:textId="77777777" w:rsidR="00AD0FA3" w:rsidRDefault="00AD0FA3" w:rsidP="00AD0FA3">
      <w:pPr>
        <w:rPr>
          <w:rFonts w:ascii="Arial" w:hAnsi="Arial" w:cs="Arial"/>
        </w:rPr>
      </w:pPr>
    </w:p>
    <w:p w14:paraId="3B4EB07C" w14:textId="77777777" w:rsidR="00AD0FA3" w:rsidRDefault="00AD0FA3" w:rsidP="00AD0FA3">
      <w:pPr>
        <w:rPr>
          <w:rFonts w:ascii="Arial" w:hAnsi="Arial" w:cs="Arial"/>
        </w:rPr>
      </w:pPr>
    </w:p>
    <w:p w14:paraId="54D55884" w14:textId="77777777" w:rsidR="00AD0FA3" w:rsidRDefault="00AD0FA3" w:rsidP="00AD0FA3">
      <w:pPr>
        <w:rPr>
          <w:rFonts w:ascii="Arial" w:hAnsi="Arial" w:cs="Arial"/>
        </w:rPr>
      </w:pPr>
    </w:p>
    <w:p w14:paraId="17B1A722" w14:textId="77777777" w:rsidR="00AD0FA3" w:rsidRDefault="00AD0FA3" w:rsidP="00AD0FA3">
      <w:pPr>
        <w:rPr>
          <w:rFonts w:ascii="Arial" w:hAnsi="Arial" w:cs="Arial"/>
        </w:rPr>
      </w:pPr>
    </w:p>
    <w:p w14:paraId="15657B67" w14:textId="77777777" w:rsidR="00AD0FA3" w:rsidRDefault="00AD0FA3" w:rsidP="00AD0FA3">
      <w:pPr>
        <w:rPr>
          <w:rFonts w:ascii="Arial" w:hAnsi="Arial" w:cs="Arial"/>
        </w:rPr>
      </w:pPr>
    </w:p>
    <w:p w14:paraId="713BCCCC" w14:textId="77777777" w:rsidR="00AD0FA3" w:rsidRPr="00254C6C" w:rsidRDefault="00AD0FA3" w:rsidP="00AD0FA3">
      <w:pPr>
        <w:rPr>
          <w:rFonts w:ascii="Arial" w:hAnsi="Arial" w:cs="Arial"/>
          <w:sz w:val="10"/>
        </w:rPr>
      </w:pPr>
    </w:p>
    <w:tbl>
      <w:tblPr>
        <w:tblpPr w:leftFromText="141" w:rightFromText="141" w:vertAnchor="text" w:tblpX="250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04"/>
        <w:gridCol w:w="236"/>
        <w:gridCol w:w="2665"/>
        <w:gridCol w:w="236"/>
        <w:gridCol w:w="2665"/>
        <w:gridCol w:w="236"/>
        <w:gridCol w:w="2665"/>
        <w:gridCol w:w="236"/>
        <w:gridCol w:w="2665"/>
      </w:tblGrid>
      <w:tr w:rsidR="00AD0FA3" w:rsidRPr="0060634F" w14:paraId="3076E7F1" w14:textId="77777777">
        <w:trPr>
          <w:trHeight w:val="68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1E2C98A9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2FE94A43" w14:textId="77777777" w:rsidR="00AD0FA3" w:rsidRPr="0060634F" w:rsidRDefault="00AD0FA3" w:rsidP="00AD0FA3">
            <w:pPr>
              <w:spacing w:before="240"/>
              <w:ind w:left="-142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23D2AF07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C80FDF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 xml:space="preserve">/Schüler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4916C58" w14:textId="77777777" w:rsidR="00AD0FA3" w:rsidRPr="0060634F" w:rsidRDefault="00AD0FA3" w:rsidP="00AD0FA3">
            <w:pPr>
              <w:spacing w:before="240"/>
              <w:ind w:left="-142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39F64CC7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C80FDF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 xml:space="preserve">/Schüler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8EC3BD8" w14:textId="77777777" w:rsidR="00AD0FA3" w:rsidRPr="0060634F" w:rsidRDefault="00AD0FA3" w:rsidP="00AD0FA3">
            <w:pPr>
              <w:spacing w:before="240"/>
              <w:ind w:left="-142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59C0A73B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C80FDF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 xml:space="preserve">/Schüler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EDC7380" w14:textId="77777777" w:rsidR="00AD0FA3" w:rsidRPr="0060634F" w:rsidRDefault="00AD0FA3" w:rsidP="00AD0FA3">
            <w:pPr>
              <w:spacing w:before="240"/>
              <w:ind w:left="-142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7A47D302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C80FDF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 xml:space="preserve">/Schüler </w:t>
            </w:r>
          </w:p>
        </w:tc>
      </w:tr>
      <w:tr w:rsidR="00AD0FA3" w:rsidRPr="0060634F" w14:paraId="3D212D1A" w14:textId="77777777">
        <w:trPr>
          <w:trHeight w:val="68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5CACD7E6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6DE37A1A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4AD038B2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11BEB3E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171C768D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9FCCE93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328D9E97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E09E1BD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5C261C86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</w:tr>
    </w:tbl>
    <w:p w14:paraId="3CCC11EA" w14:textId="77777777" w:rsidR="00AD0FA3" w:rsidRPr="00193E0C" w:rsidRDefault="00AD0FA3" w:rsidP="00AD0FA3">
      <w:pPr>
        <w:jc w:val="both"/>
        <w:rPr>
          <w:rFonts w:ascii="Arial" w:hAnsi="Arial" w:cs="Arial"/>
        </w:rPr>
      </w:pPr>
    </w:p>
    <w:p w14:paraId="7BD8252E" w14:textId="77777777" w:rsidR="00AD0FA3" w:rsidRPr="0060634F" w:rsidRDefault="00AD0FA3" w:rsidP="00AD0FA3">
      <w:pPr>
        <w:rPr>
          <w:rFonts w:ascii="Arial" w:hAnsi="Arial" w:cs="Arial"/>
        </w:rPr>
      </w:pPr>
    </w:p>
    <w:p w14:paraId="2E175A7C" w14:textId="77777777" w:rsidR="00AD0FA3" w:rsidRPr="0060634F" w:rsidRDefault="00AD0FA3" w:rsidP="00AD0FA3">
      <w:pPr>
        <w:rPr>
          <w:rFonts w:ascii="Arial" w:hAnsi="Arial" w:cs="Arial"/>
        </w:rPr>
      </w:pPr>
    </w:p>
    <w:p w14:paraId="50F71BCA" w14:textId="77777777" w:rsidR="00AD0FA3" w:rsidRPr="0060634F" w:rsidRDefault="00AD0FA3" w:rsidP="00AD0FA3">
      <w:pPr>
        <w:rPr>
          <w:rFonts w:ascii="Arial" w:hAnsi="Arial" w:cs="Arial"/>
        </w:rPr>
      </w:pPr>
    </w:p>
    <w:p w14:paraId="32F1FEEF" w14:textId="77777777" w:rsidR="00AD0FA3" w:rsidRPr="0060634F" w:rsidRDefault="00AD0FA3" w:rsidP="00AD0FA3">
      <w:pPr>
        <w:rPr>
          <w:rFonts w:ascii="Arial" w:hAnsi="Arial" w:cs="Arial"/>
        </w:rPr>
      </w:pPr>
    </w:p>
    <w:p w14:paraId="08CDD58B" w14:textId="77777777" w:rsidR="00AD0FA3" w:rsidRPr="0060634F" w:rsidRDefault="00AD0FA3" w:rsidP="00AD0FA3">
      <w:pPr>
        <w:rPr>
          <w:rFonts w:ascii="Arial" w:hAnsi="Arial" w:cs="Arial"/>
        </w:rPr>
      </w:pPr>
    </w:p>
    <w:p w14:paraId="5B85EA3F" w14:textId="77777777" w:rsidR="00C80FDF" w:rsidRDefault="00C80FDF" w:rsidP="00073467">
      <w:pPr>
        <w:rPr>
          <w:rFonts w:ascii="Arial" w:hAnsi="Arial" w:cs="Arial"/>
          <w:b/>
        </w:rPr>
      </w:pPr>
    </w:p>
    <w:p w14:paraId="3B7847EE" w14:textId="77777777" w:rsidR="00AD0FA3" w:rsidRPr="0060634F" w:rsidRDefault="00AD0FA3" w:rsidP="00AD0FA3">
      <w:pPr>
        <w:rPr>
          <w:rFonts w:ascii="Arial" w:hAnsi="Arial" w:cs="Arial"/>
          <w:b/>
        </w:rPr>
      </w:pPr>
      <w:r w:rsidRPr="00073467">
        <w:rPr>
          <w:rFonts w:ascii="Arial" w:hAnsi="Arial" w:cs="Arial"/>
          <w:b/>
        </w:rPr>
        <w:t xml:space="preserve">Verbindung zwischen den </w:t>
      </w:r>
      <w:r w:rsidR="00073467" w:rsidRPr="00073467">
        <w:rPr>
          <w:rFonts w:ascii="Arial" w:hAnsi="Arial" w:cs="Arial"/>
          <w:b/>
        </w:rPr>
        <w:t>Kaskaden</w:t>
      </w:r>
      <w:r w:rsidR="00C80FDF">
        <w:rPr>
          <w:rFonts w:ascii="Arial" w:hAnsi="Arial" w:cs="Arial"/>
          <w:b/>
        </w:rPr>
        <w:t>e</w:t>
      </w:r>
      <w:r w:rsidR="00073467" w:rsidRPr="00073467">
        <w:rPr>
          <w:rFonts w:ascii="Arial" w:hAnsi="Arial" w:cs="Arial"/>
          <w:b/>
        </w:rPr>
        <w:t>inheiten</w:t>
      </w:r>
    </w:p>
    <w:p w14:paraId="106C5586" w14:textId="77777777" w:rsidR="00AD0FA3" w:rsidRDefault="00AD0FA3" w:rsidP="00AD0FA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719A3EA" w14:textId="35CFF1B5" w:rsidR="00073467" w:rsidRPr="00193E0C" w:rsidRDefault="00AD0FA3" w:rsidP="00073467">
      <w:pPr>
        <w:rPr>
          <w:rFonts w:ascii="Arial" w:hAnsi="Arial" w:cs="Arial"/>
          <w:sz w:val="36"/>
        </w:rPr>
      </w:pPr>
      <w:r w:rsidRPr="0060634F">
        <w:rPr>
          <w:rFonts w:ascii="Arial" w:hAnsi="Arial" w:cs="Arial"/>
          <w:b/>
          <w:sz w:val="30"/>
        </w:rPr>
        <w:lastRenderedPageBreak/>
        <w:t>Einteilung in Kleingruppen (3</w:t>
      </w:r>
      <w:r w:rsidR="008E3AE3">
        <w:rPr>
          <w:rFonts w:ascii="Arial" w:hAnsi="Arial" w:cs="Arial"/>
          <w:b/>
          <w:sz w:val="30"/>
        </w:rPr>
        <w:t>–</w:t>
      </w:r>
      <w:r w:rsidRPr="0060634F">
        <w:rPr>
          <w:rFonts w:ascii="Arial" w:hAnsi="Arial" w:cs="Arial"/>
          <w:b/>
          <w:sz w:val="30"/>
        </w:rPr>
        <w:t>5 S</w:t>
      </w:r>
      <w:r w:rsidR="00C80FDF">
        <w:rPr>
          <w:rFonts w:ascii="Arial" w:hAnsi="Arial" w:cs="Arial"/>
          <w:b/>
          <w:sz w:val="30"/>
        </w:rPr>
        <w:t xml:space="preserve">chülerinnen </w:t>
      </w:r>
      <w:r w:rsidRPr="0060634F">
        <w:rPr>
          <w:rFonts w:ascii="Arial" w:hAnsi="Arial" w:cs="Arial"/>
          <w:b/>
          <w:sz w:val="30"/>
        </w:rPr>
        <w:t>u</w:t>
      </w:r>
      <w:r w:rsidR="00C80FDF">
        <w:rPr>
          <w:rFonts w:ascii="Arial" w:hAnsi="Arial" w:cs="Arial"/>
          <w:b/>
          <w:sz w:val="30"/>
        </w:rPr>
        <w:t xml:space="preserve">nd </w:t>
      </w:r>
      <w:r w:rsidRPr="0060634F">
        <w:rPr>
          <w:rFonts w:ascii="Arial" w:hAnsi="Arial" w:cs="Arial"/>
          <w:b/>
          <w:sz w:val="30"/>
        </w:rPr>
        <w:t>S</w:t>
      </w:r>
      <w:r w:rsidR="00C80FDF">
        <w:rPr>
          <w:rFonts w:ascii="Arial" w:hAnsi="Arial" w:cs="Arial"/>
          <w:b/>
          <w:sz w:val="30"/>
        </w:rPr>
        <w:t>chüler</w:t>
      </w:r>
      <w:r w:rsidRPr="0060634F">
        <w:rPr>
          <w:rFonts w:ascii="Arial" w:hAnsi="Arial" w:cs="Arial"/>
          <w:b/>
          <w:sz w:val="30"/>
        </w:rPr>
        <w:t>)</w:t>
      </w:r>
      <w:r>
        <w:rPr>
          <w:rFonts w:ascii="Arial" w:hAnsi="Arial" w:cs="Arial"/>
          <w:b/>
          <w:sz w:val="30"/>
        </w:rPr>
        <w:t xml:space="preserve"> </w:t>
      </w:r>
      <w:r w:rsidR="00073467">
        <w:rPr>
          <w:rFonts w:ascii="Arial" w:hAnsi="Arial" w:cs="Arial"/>
          <w:b/>
          <w:sz w:val="30"/>
        </w:rPr>
        <w:tab/>
      </w:r>
      <w:r w:rsidR="00073467">
        <w:rPr>
          <w:rFonts w:ascii="Arial" w:hAnsi="Arial" w:cs="Arial"/>
          <w:b/>
          <w:sz w:val="30"/>
        </w:rPr>
        <w:tab/>
      </w:r>
      <w:r w:rsidR="00073467">
        <w:rPr>
          <w:rFonts w:ascii="Arial" w:hAnsi="Arial" w:cs="Arial"/>
          <w:b/>
          <w:sz w:val="30"/>
        </w:rPr>
        <w:tab/>
      </w:r>
      <w:r w:rsidR="00073467">
        <w:rPr>
          <w:rFonts w:ascii="Arial" w:hAnsi="Arial" w:cs="Arial"/>
          <w:b/>
          <w:sz w:val="30"/>
        </w:rPr>
        <w:tab/>
      </w:r>
      <w:r w:rsidR="00073467">
        <w:rPr>
          <w:rFonts w:ascii="Arial" w:hAnsi="Arial" w:cs="Arial"/>
          <w:b/>
          <w:sz w:val="30"/>
        </w:rPr>
        <w:tab/>
      </w:r>
      <w:r w:rsidR="00073467">
        <w:rPr>
          <w:rFonts w:ascii="Arial" w:hAnsi="Arial" w:cs="Arial"/>
          <w:b/>
          <w:sz w:val="30"/>
        </w:rPr>
        <w:tab/>
      </w:r>
      <w:r w:rsidR="00C80FDF">
        <w:rPr>
          <w:rFonts w:ascii="Arial" w:hAnsi="Arial" w:cs="Arial"/>
          <w:b/>
          <w:sz w:val="30"/>
        </w:rPr>
        <w:t xml:space="preserve">    </w:t>
      </w:r>
      <w:r w:rsidR="00073467">
        <w:rPr>
          <w:rFonts w:ascii="Arial" w:hAnsi="Arial" w:cs="Arial"/>
          <w:b/>
          <w:sz w:val="30"/>
        </w:rPr>
        <w:t>GRUPPE 5</w:t>
      </w:r>
    </w:p>
    <w:p w14:paraId="1DB1FE42" w14:textId="77777777" w:rsidR="00AD0FA3" w:rsidRPr="00193E0C" w:rsidRDefault="00AD0FA3" w:rsidP="00AD0FA3">
      <w:pPr>
        <w:rPr>
          <w:rFonts w:ascii="Arial" w:hAnsi="Arial" w:cs="Arial"/>
          <w:sz w:val="36"/>
        </w:rPr>
      </w:pPr>
    </w:p>
    <w:p w14:paraId="5073F0EF" w14:textId="77777777" w:rsidR="00073467" w:rsidRPr="0060634F" w:rsidRDefault="00073467" w:rsidP="00073467">
      <w:pPr>
        <w:rPr>
          <w:rFonts w:ascii="Arial" w:hAnsi="Arial" w:cs="Arial"/>
          <w:b/>
          <w:sz w:val="26"/>
        </w:rPr>
      </w:pPr>
      <w:r>
        <w:rPr>
          <w:rFonts w:ascii="Arial" w:hAnsi="Arial" w:cs="Arial"/>
          <w:b/>
          <w:sz w:val="26"/>
        </w:rPr>
        <w:t>Kaskaden</w:t>
      </w:r>
      <w:r w:rsidR="00C80FDF">
        <w:rPr>
          <w:rFonts w:ascii="Arial" w:hAnsi="Arial" w:cs="Arial"/>
          <w:b/>
          <w:sz w:val="26"/>
        </w:rPr>
        <w:t>e</w:t>
      </w:r>
      <w:r>
        <w:rPr>
          <w:rFonts w:ascii="Arial" w:hAnsi="Arial" w:cs="Arial"/>
          <w:b/>
          <w:sz w:val="26"/>
        </w:rPr>
        <w:t>inheiten</w:t>
      </w:r>
    </w:p>
    <w:p w14:paraId="0AEEDB31" w14:textId="77777777" w:rsidR="00AD0FA3" w:rsidRPr="00193E0C" w:rsidRDefault="00AD0FA3" w:rsidP="00AD0FA3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65"/>
        <w:gridCol w:w="236"/>
        <w:gridCol w:w="2665"/>
        <w:gridCol w:w="236"/>
        <w:gridCol w:w="2665"/>
        <w:gridCol w:w="236"/>
        <w:gridCol w:w="2665"/>
        <w:gridCol w:w="236"/>
        <w:gridCol w:w="2665"/>
      </w:tblGrid>
      <w:tr w:rsidR="00AD0FA3" w:rsidRPr="00254C6C" w14:paraId="16F204A9" w14:textId="77777777">
        <w:trPr>
          <w:trHeight w:val="680"/>
          <w:jc w:val="center"/>
        </w:trPr>
        <w:tc>
          <w:tcPr>
            <w:tcW w:w="2665" w:type="dxa"/>
          </w:tcPr>
          <w:p w14:paraId="085B9C87" w14:textId="79058559" w:rsidR="00AD0FA3" w:rsidRPr="00254C6C" w:rsidRDefault="00AD0FA3" w:rsidP="00AD0FA3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C80FDF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>
              <w:rPr>
                <w:rFonts w:ascii="Arial" w:hAnsi="Arial" w:cs="Arial"/>
                <w:b/>
                <w:color w:val="D9D9D9"/>
                <w:sz w:val="22"/>
                <w:szCs w:val="30"/>
              </w:rPr>
              <w:t xml:space="preserve">/Schüler </w:t>
            </w:r>
            <w:r w:rsidR="00F30840">
              <w:rPr>
                <w:rFonts w:ascii="Arial" w:hAnsi="Arial" w:cs="Arial"/>
                <w:b/>
                <w:color w:val="D9D9D9"/>
                <w:sz w:val="22"/>
                <w:szCs w:val="30"/>
              </w:rPr>
              <w:t>21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D90A396" w14:textId="77777777" w:rsidR="00AD0FA3" w:rsidRPr="00254C6C" w:rsidRDefault="00AD0FA3" w:rsidP="00AD0FA3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70E08256" w14:textId="63D9A3A3" w:rsidR="00AD0FA3" w:rsidRPr="00254C6C" w:rsidRDefault="00AD0FA3" w:rsidP="00AD0FA3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C80FDF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 xml:space="preserve">/Schüler </w:t>
            </w:r>
            <w:r w:rsidR="00F30840">
              <w:rPr>
                <w:rFonts w:ascii="Arial" w:hAnsi="Arial" w:cs="Arial"/>
                <w:b/>
                <w:color w:val="D9D9D9"/>
                <w:sz w:val="22"/>
                <w:szCs w:val="30"/>
              </w:rPr>
              <w:t>22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FF51D11" w14:textId="77777777" w:rsidR="00AD0FA3" w:rsidRPr="00254C6C" w:rsidRDefault="00AD0FA3" w:rsidP="00AD0FA3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296910E2" w14:textId="2F678B3E" w:rsidR="00AD0FA3" w:rsidRPr="00254C6C" w:rsidRDefault="00AD0FA3" w:rsidP="00AD0FA3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C80FDF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 xml:space="preserve">/Schüler </w:t>
            </w:r>
            <w:r w:rsidR="00F30840">
              <w:rPr>
                <w:rFonts w:ascii="Arial" w:hAnsi="Arial" w:cs="Arial"/>
                <w:b/>
                <w:color w:val="D9D9D9"/>
                <w:sz w:val="22"/>
                <w:szCs w:val="30"/>
              </w:rPr>
              <w:t>23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EB983BF" w14:textId="77777777" w:rsidR="00AD0FA3" w:rsidRPr="00254C6C" w:rsidRDefault="00AD0FA3" w:rsidP="00AD0FA3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6E000176" w14:textId="325599FF" w:rsidR="00AD0FA3" w:rsidRPr="00254C6C" w:rsidRDefault="00AD0FA3" w:rsidP="00AD0FA3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C80FDF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 xml:space="preserve">/Schüler </w:t>
            </w:r>
            <w:r w:rsidR="00F30840">
              <w:rPr>
                <w:rFonts w:ascii="Arial" w:hAnsi="Arial" w:cs="Arial"/>
                <w:b/>
                <w:color w:val="D9D9D9"/>
                <w:sz w:val="22"/>
                <w:szCs w:val="30"/>
              </w:rPr>
              <w:t>24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1450C39" w14:textId="77777777" w:rsidR="00AD0FA3" w:rsidRPr="00254C6C" w:rsidRDefault="00AD0FA3" w:rsidP="00AD0FA3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20F2A008" w14:textId="1901A8A0" w:rsidR="00AD0FA3" w:rsidRPr="00254C6C" w:rsidRDefault="00AD0FA3" w:rsidP="00AD0FA3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C80FDF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 xml:space="preserve">/Schüler </w:t>
            </w:r>
            <w:r w:rsidR="00F30840">
              <w:rPr>
                <w:rFonts w:ascii="Arial" w:hAnsi="Arial" w:cs="Arial"/>
                <w:b/>
                <w:color w:val="D9D9D9"/>
                <w:sz w:val="22"/>
                <w:szCs w:val="30"/>
              </w:rPr>
              <w:t>25</w:t>
            </w:r>
            <w:bookmarkStart w:id="0" w:name="_GoBack"/>
            <w:bookmarkEnd w:id="0"/>
          </w:p>
        </w:tc>
      </w:tr>
      <w:tr w:rsidR="00AD0FA3" w:rsidRPr="00254C6C" w14:paraId="5489EFF7" w14:textId="77777777">
        <w:trPr>
          <w:trHeight w:val="680"/>
          <w:jc w:val="center"/>
        </w:trPr>
        <w:tc>
          <w:tcPr>
            <w:tcW w:w="2665" w:type="dxa"/>
          </w:tcPr>
          <w:p w14:paraId="5DA9923F" w14:textId="77777777" w:rsidR="00AD0FA3" w:rsidRPr="00254C6C" w:rsidRDefault="00AD0FA3" w:rsidP="00AD0FA3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D5C6655" w14:textId="77777777" w:rsidR="00AD0FA3" w:rsidRPr="00254C6C" w:rsidRDefault="00AD0FA3" w:rsidP="00AD0FA3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6CCEB6D9" w14:textId="77777777" w:rsidR="00AD0FA3" w:rsidRPr="00254C6C" w:rsidRDefault="00AD0FA3" w:rsidP="00AD0FA3">
            <w:pPr>
              <w:spacing w:before="240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1499938" w14:textId="77777777" w:rsidR="00AD0FA3" w:rsidRPr="00254C6C" w:rsidRDefault="00AD0FA3" w:rsidP="00AD0FA3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0F87D2E3" w14:textId="77777777" w:rsidR="00AD0FA3" w:rsidRPr="00254C6C" w:rsidRDefault="00AD0FA3" w:rsidP="00AD0FA3">
            <w:pPr>
              <w:spacing w:before="240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8B20443" w14:textId="77777777" w:rsidR="00AD0FA3" w:rsidRPr="00254C6C" w:rsidRDefault="00AD0FA3" w:rsidP="00AD0FA3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105A6837" w14:textId="77777777" w:rsidR="00AD0FA3" w:rsidRPr="00254C6C" w:rsidRDefault="00AD0FA3" w:rsidP="00AD0FA3">
            <w:pPr>
              <w:spacing w:before="240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75CD2B4" w14:textId="77777777" w:rsidR="00AD0FA3" w:rsidRPr="00254C6C" w:rsidRDefault="00AD0FA3" w:rsidP="00AD0FA3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3F0C4398" w14:textId="77777777" w:rsidR="00AD0FA3" w:rsidRPr="00254C6C" w:rsidRDefault="00AD0FA3" w:rsidP="00AD0FA3">
            <w:pPr>
              <w:spacing w:before="240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254C6C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</w:tr>
    </w:tbl>
    <w:p w14:paraId="4AC7B717" w14:textId="77777777" w:rsidR="00AD0FA3" w:rsidRPr="00254C6C" w:rsidRDefault="00AD0FA3" w:rsidP="00AD0FA3">
      <w:pPr>
        <w:rPr>
          <w:rFonts w:ascii="Arial" w:hAnsi="Arial" w:cs="Arial"/>
          <w:sz w:val="10"/>
        </w:rPr>
      </w:pPr>
    </w:p>
    <w:tbl>
      <w:tblPr>
        <w:tblpPr w:leftFromText="141" w:rightFromText="141" w:vertAnchor="text" w:tblpX="250" w:tblpY="1"/>
        <w:tblOverlap w:val="never"/>
        <w:tblW w:w="0" w:type="auto"/>
        <w:tblLayout w:type="fixed"/>
        <w:tblLook w:val="00A0" w:firstRow="1" w:lastRow="0" w:firstColumn="1" w:lastColumn="0" w:noHBand="0" w:noVBand="0"/>
      </w:tblPr>
      <w:tblGrid>
        <w:gridCol w:w="1304"/>
        <w:gridCol w:w="236"/>
        <w:gridCol w:w="2665"/>
        <w:gridCol w:w="236"/>
        <w:gridCol w:w="2665"/>
        <w:gridCol w:w="236"/>
        <w:gridCol w:w="2665"/>
        <w:gridCol w:w="236"/>
        <w:gridCol w:w="2665"/>
      </w:tblGrid>
      <w:tr w:rsidR="00AD0FA3" w:rsidRPr="0060634F" w14:paraId="1C488C42" w14:textId="77777777">
        <w:trPr>
          <w:trHeight w:val="680"/>
        </w:trPr>
        <w:tc>
          <w:tcPr>
            <w:tcW w:w="1304" w:type="dxa"/>
          </w:tcPr>
          <w:p w14:paraId="6AC7B775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</w:p>
        </w:tc>
        <w:tc>
          <w:tcPr>
            <w:tcW w:w="236" w:type="dxa"/>
          </w:tcPr>
          <w:p w14:paraId="0AD5F5FF" w14:textId="77777777" w:rsidR="00AD0FA3" w:rsidRPr="0060634F" w:rsidRDefault="00AD0FA3" w:rsidP="00AD0FA3">
            <w:pPr>
              <w:spacing w:before="240"/>
              <w:ind w:left="-142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4D4B0018" w14:textId="77777777" w:rsidR="00AD0FA3" w:rsidRPr="0060634F" w:rsidRDefault="00DE2881" w:rsidP="00AD0FA3">
            <w:pPr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>
              <w:rPr>
                <w:rFonts w:ascii="Arial" w:hAnsi="Arial" w:cs="Arial"/>
                <w:noProof/>
                <w:lang w:val="de-CH" w:eastAsia="de-CH"/>
              </w:rPr>
              <mc:AlternateContent>
                <mc:Choice Requires="wps">
                  <w:drawing>
                    <wp:inline distT="0" distB="0" distL="0" distR="0" wp14:anchorId="13AF7A8B" wp14:editId="4DFCE1FD">
                      <wp:extent cx="895350" cy="904875"/>
                      <wp:effectExtent l="19050" t="9525" r="19050" b="9525"/>
                      <wp:docPr id="4" name="AutoShape 4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5350" cy="904875"/>
                              </a:xfrm>
                              <a:prstGeom prst="flowChartMerg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gradFill rotWithShape="0">
                                      <a:gsLst>
                                        <a:gs pos="0">
                                          <a:srgbClr val="9BC1FF"/>
                                        </a:gs>
                                        <a:gs pos="100000">
                                          <a:srgbClr val="3F80CD"/>
                                        </a:gs>
                                      </a:gsLst>
                                      <a:lin ang="5400000"/>
                                    </a:gra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38100" dist="25400" dir="5400000" algn="ctr" rotWithShape="0">
                                        <a:srgbClr val="808080">
                                          <a:alpha val="35001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shape id="AutoShape 444" o:spid="_x0000_s1026" type="#_x0000_t128" style="width:70.5pt;height:7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" filled="f" fillcolor="#9bc1ff" strokeweight=".25pt">
                      <v:fill color2="#3f80cd" focus="100%" type="gradient">
                        <o:fill v:ext="view" type="gradientUnscaled"/>
                      </v:fill>
                      <v:shadow opacity="22938f" offset="0"/>
                      <v:textbox inset=",7.2pt,,7.2p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36" w:type="dxa"/>
          </w:tcPr>
          <w:p w14:paraId="514F64FF" w14:textId="77777777" w:rsidR="00AD0FA3" w:rsidRPr="0060634F" w:rsidRDefault="00AD0FA3" w:rsidP="00AD0FA3">
            <w:pPr>
              <w:spacing w:before="240"/>
              <w:ind w:left="-142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6DE26107" w14:textId="77777777" w:rsidR="00AD0FA3" w:rsidRPr="0060634F" w:rsidRDefault="00DE2881" w:rsidP="00AD0FA3">
            <w:pPr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>
              <w:rPr>
                <w:rFonts w:ascii="Arial" w:hAnsi="Arial" w:cs="Arial"/>
                <w:noProof/>
                <w:lang w:val="de-CH" w:eastAsia="de-CH"/>
              </w:rPr>
              <mc:AlternateContent>
                <mc:Choice Requires="wps">
                  <w:drawing>
                    <wp:inline distT="0" distB="0" distL="0" distR="0" wp14:anchorId="7976894A" wp14:editId="537DC8AE">
                      <wp:extent cx="895350" cy="904875"/>
                      <wp:effectExtent l="19050" t="9525" r="19050" b="9525"/>
                      <wp:docPr id="3" name="AutoShape 4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5350" cy="904875"/>
                              </a:xfrm>
                              <a:prstGeom prst="flowChartMerg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gradFill rotWithShape="0">
                                      <a:gsLst>
                                        <a:gs pos="0">
                                          <a:srgbClr val="9BC1FF"/>
                                        </a:gs>
                                        <a:gs pos="100000">
                                          <a:srgbClr val="3F80CD"/>
                                        </a:gs>
                                      </a:gsLst>
                                      <a:lin ang="5400000"/>
                                    </a:gra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38100" dist="25400" dir="5400000" algn="ctr" rotWithShape="0">
                                        <a:srgbClr val="808080">
                                          <a:alpha val="35001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shape id="AutoShape 443" o:spid="_x0000_s1026" type="#_x0000_t128" style="width:70.5pt;height:7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" filled="f" fillcolor="#9bc1ff" strokeweight=".25pt">
                      <v:fill color2="#3f80cd" focus="100%" type="gradient">
                        <o:fill v:ext="view" type="gradientUnscaled"/>
                      </v:fill>
                      <v:shadow opacity="22938f" offset="0"/>
                      <v:textbox inset=",7.2pt,,7.2p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36" w:type="dxa"/>
          </w:tcPr>
          <w:p w14:paraId="20B133F2" w14:textId="77777777" w:rsidR="00AD0FA3" w:rsidRPr="0060634F" w:rsidRDefault="00AD0FA3" w:rsidP="00AD0FA3">
            <w:pPr>
              <w:spacing w:before="240"/>
              <w:ind w:left="-142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49227BB1" w14:textId="77777777" w:rsidR="00AD0FA3" w:rsidRPr="0060634F" w:rsidRDefault="00DE2881" w:rsidP="00AD0FA3">
            <w:pPr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>
              <w:rPr>
                <w:rFonts w:ascii="Arial" w:hAnsi="Arial" w:cs="Arial"/>
                <w:noProof/>
                <w:lang w:val="de-CH" w:eastAsia="de-CH"/>
              </w:rPr>
              <mc:AlternateContent>
                <mc:Choice Requires="wps">
                  <w:drawing>
                    <wp:inline distT="0" distB="0" distL="0" distR="0" wp14:anchorId="1B888B29" wp14:editId="604F7677">
                      <wp:extent cx="895350" cy="904875"/>
                      <wp:effectExtent l="19050" t="9525" r="19050" b="9525"/>
                      <wp:docPr id="2" name="AutoShape 4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5350" cy="904875"/>
                              </a:xfrm>
                              <a:prstGeom prst="flowChartMerg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gradFill rotWithShape="0">
                                      <a:gsLst>
                                        <a:gs pos="0">
                                          <a:srgbClr val="9BC1FF"/>
                                        </a:gs>
                                        <a:gs pos="100000">
                                          <a:srgbClr val="3F80CD"/>
                                        </a:gs>
                                      </a:gsLst>
                                      <a:lin ang="5400000"/>
                                    </a:gra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38100" dist="25400" dir="5400000" algn="ctr" rotWithShape="0">
                                        <a:srgbClr val="808080">
                                          <a:alpha val="35001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shape id="AutoShape 442" o:spid="_x0000_s1026" type="#_x0000_t128" style="width:70.5pt;height:7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" filled="f" fillcolor="#9bc1ff" strokeweight=".25pt">
                      <v:fill color2="#3f80cd" focus="100%" type="gradient">
                        <o:fill v:ext="view" type="gradientUnscaled"/>
                      </v:fill>
                      <v:shadow opacity="22938f" offset="0"/>
                      <v:textbox inset=",7.2pt,,7.2p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36" w:type="dxa"/>
          </w:tcPr>
          <w:p w14:paraId="4AF018A8" w14:textId="77777777" w:rsidR="00AD0FA3" w:rsidRPr="0060634F" w:rsidRDefault="00AD0FA3" w:rsidP="00AD0FA3">
            <w:pPr>
              <w:spacing w:before="240"/>
              <w:ind w:left="-142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77EEB953" w14:textId="77777777" w:rsidR="00AD0FA3" w:rsidRPr="0060634F" w:rsidRDefault="00DE2881" w:rsidP="00AD0FA3">
            <w:pPr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>
              <w:rPr>
                <w:rFonts w:ascii="Arial" w:hAnsi="Arial" w:cs="Arial"/>
                <w:noProof/>
                <w:lang w:val="de-CH" w:eastAsia="de-CH"/>
              </w:rPr>
              <mc:AlternateContent>
                <mc:Choice Requires="wps">
                  <w:drawing>
                    <wp:inline distT="0" distB="0" distL="0" distR="0" wp14:anchorId="63809383" wp14:editId="56A7F216">
                      <wp:extent cx="895350" cy="904875"/>
                      <wp:effectExtent l="19050" t="9525" r="19050" b="9525"/>
                      <wp:docPr id="1" name="AutoShape 4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5350" cy="904875"/>
                              </a:xfrm>
                              <a:prstGeom prst="flowChartMerg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gradFill rotWithShape="0">
                                      <a:gsLst>
                                        <a:gs pos="0">
                                          <a:srgbClr val="9BC1FF"/>
                                        </a:gs>
                                        <a:gs pos="100000">
                                          <a:srgbClr val="3F80CD"/>
                                        </a:gs>
                                      </a:gsLst>
                                      <a:lin ang="5400000"/>
                                    </a:gra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38100" dist="25400" dir="5400000" algn="ctr" rotWithShape="0">
                                        <a:srgbClr val="808080">
                                          <a:alpha val="35001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shape id="AutoShape 441" o:spid="_x0000_s1026" type="#_x0000_t128" style="width:70.5pt;height:7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" filled="f" fillcolor="#9bc1ff" strokeweight=".25pt">
                      <v:fill color2="#3f80cd" focus="100%" type="gradient">
                        <o:fill v:ext="view" type="gradientUnscaled"/>
                      </v:fill>
                      <v:shadow opacity="22938f" offset="0"/>
                      <v:textbox inset=",7.2pt,,7.2pt"/>
                      <w10:anchorlock/>
                    </v:shape>
                  </w:pict>
                </mc:Fallback>
              </mc:AlternateContent>
            </w:r>
          </w:p>
        </w:tc>
      </w:tr>
    </w:tbl>
    <w:p w14:paraId="2639710E" w14:textId="77777777" w:rsidR="00AD0FA3" w:rsidRDefault="00AD0FA3" w:rsidP="00AD0FA3">
      <w:pPr>
        <w:rPr>
          <w:rFonts w:ascii="Arial" w:hAnsi="Arial" w:cs="Arial"/>
        </w:rPr>
      </w:pPr>
    </w:p>
    <w:p w14:paraId="04B2FEF4" w14:textId="77777777" w:rsidR="00AD0FA3" w:rsidRDefault="00AD0FA3" w:rsidP="00AD0FA3">
      <w:pPr>
        <w:rPr>
          <w:rFonts w:ascii="Arial" w:hAnsi="Arial" w:cs="Arial"/>
        </w:rPr>
      </w:pPr>
    </w:p>
    <w:p w14:paraId="61EB9A73" w14:textId="77777777" w:rsidR="00AD0FA3" w:rsidRDefault="00AD0FA3" w:rsidP="00AD0FA3">
      <w:pPr>
        <w:rPr>
          <w:rFonts w:ascii="Arial" w:hAnsi="Arial" w:cs="Arial"/>
        </w:rPr>
      </w:pPr>
    </w:p>
    <w:p w14:paraId="26911661" w14:textId="77777777" w:rsidR="00AD0FA3" w:rsidRDefault="00AD0FA3" w:rsidP="00AD0FA3">
      <w:pPr>
        <w:rPr>
          <w:rFonts w:ascii="Arial" w:hAnsi="Arial" w:cs="Arial"/>
        </w:rPr>
      </w:pPr>
    </w:p>
    <w:p w14:paraId="27145098" w14:textId="77777777" w:rsidR="00AD0FA3" w:rsidRDefault="00AD0FA3" w:rsidP="00AD0FA3">
      <w:pPr>
        <w:rPr>
          <w:rFonts w:ascii="Arial" w:hAnsi="Arial" w:cs="Arial"/>
        </w:rPr>
      </w:pPr>
    </w:p>
    <w:p w14:paraId="5164AA63" w14:textId="77777777" w:rsidR="00AD0FA3" w:rsidRDefault="00AD0FA3" w:rsidP="00AD0FA3">
      <w:pPr>
        <w:rPr>
          <w:rFonts w:ascii="Arial" w:hAnsi="Arial" w:cs="Arial"/>
        </w:rPr>
      </w:pPr>
    </w:p>
    <w:p w14:paraId="1DE989A2" w14:textId="77777777" w:rsidR="00AD0FA3" w:rsidRPr="00254C6C" w:rsidRDefault="00AD0FA3" w:rsidP="00AD0FA3">
      <w:pPr>
        <w:rPr>
          <w:rFonts w:ascii="Arial" w:hAnsi="Arial" w:cs="Arial"/>
          <w:sz w:val="10"/>
        </w:rPr>
      </w:pPr>
    </w:p>
    <w:tbl>
      <w:tblPr>
        <w:tblpPr w:leftFromText="141" w:rightFromText="141" w:vertAnchor="text" w:tblpX="250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04"/>
        <w:gridCol w:w="236"/>
        <w:gridCol w:w="2665"/>
        <w:gridCol w:w="236"/>
        <w:gridCol w:w="2665"/>
        <w:gridCol w:w="236"/>
        <w:gridCol w:w="2665"/>
        <w:gridCol w:w="236"/>
        <w:gridCol w:w="2665"/>
      </w:tblGrid>
      <w:tr w:rsidR="00AD0FA3" w:rsidRPr="0060634F" w14:paraId="1B11C603" w14:textId="77777777">
        <w:trPr>
          <w:trHeight w:val="68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2351D462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154D86DA" w14:textId="77777777" w:rsidR="00AD0FA3" w:rsidRPr="0060634F" w:rsidRDefault="00AD0FA3" w:rsidP="00AD0FA3">
            <w:pPr>
              <w:spacing w:before="240"/>
              <w:ind w:left="-142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5A3B051A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C80FDF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 xml:space="preserve">/Schüler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53FA138" w14:textId="77777777" w:rsidR="00AD0FA3" w:rsidRPr="0060634F" w:rsidRDefault="00AD0FA3" w:rsidP="00AD0FA3">
            <w:pPr>
              <w:spacing w:before="240"/>
              <w:ind w:left="-142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1518B4F7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C80FDF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 xml:space="preserve">/Schüler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FE3367A" w14:textId="77777777" w:rsidR="00AD0FA3" w:rsidRPr="0060634F" w:rsidRDefault="00AD0FA3" w:rsidP="00AD0FA3">
            <w:pPr>
              <w:spacing w:before="240"/>
              <w:ind w:left="-142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7AADE2D9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C80FDF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 xml:space="preserve">/Schüler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BE49AD6" w14:textId="77777777" w:rsidR="00AD0FA3" w:rsidRPr="0060634F" w:rsidRDefault="00AD0FA3" w:rsidP="00AD0FA3">
            <w:pPr>
              <w:spacing w:before="240"/>
              <w:ind w:left="-142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0C14F543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C80FDF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 xml:space="preserve">/Schüler </w:t>
            </w:r>
          </w:p>
        </w:tc>
      </w:tr>
      <w:tr w:rsidR="00AD0FA3" w:rsidRPr="0060634F" w14:paraId="35645226" w14:textId="77777777">
        <w:trPr>
          <w:trHeight w:val="68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13E61D2F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7DFA6179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097A5127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487F1C0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5E522F82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1F5897D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13A82C2C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5B34A75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3A3C465E" w14:textId="77777777" w:rsidR="00AD0FA3" w:rsidRPr="0060634F" w:rsidRDefault="00AD0FA3" w:rsidP="00AD0FA3">
            <w:pPr>
              <w:spacing w:before="240"/>
              <w:ind w:left="-142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60634F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</w:tr>
    </w:tbl>
    <w:p w14:paraId="64B05903" w14:textId="77777777" w:rsidR="00AD0FA3" w:rsidRPr="00193E0C" w:rsidRDefault="00AD0FA3" w:rsidP="00AD0FA3">
      <w:pPr>
        <w:jc w:val="both"/>
        <w:rPr>
          <w:rFonts w:ascii="Arial" w:hAnsi="Arial" w:cs="Arial"/>
        </w:rPr>
      </w:pPr>
    </w:p>
    <w:p w14:paraId="5C53C6CB" w14:textId="77777777" w:rsidR="00AD0FA3" w:rsidRPr="0060634F" w:rsidRDefault="00AD0FA3" w:rsidP="00AD0FA3">
      <w:pPr>
        <w:rPr>
          <w:rFonts w:ascii="Arial" w:hAnsi="Arial" w:cs="Arial"/>
        </w:rPr>
      </w:pPr>
    </w:p>
    <w:p w14:paraId="14FE3982" w14:textId="77777777" w:rsidR="00AD0FA3" w:rsidRPr="0060634F" w:rsidRDefault="00AD0FA3" w:rsidP="00AD0FA3">
      <w:pPr>
        <w:rPr>
          <w:rFonts w:ascii="Arial" w:hAnsi="Arial" w:cs="Arial"/>
        </w:rPr>
      </w:pPr>
    </w:p>
    <w:p w14:paraId="77F0E8F2" w14:textId="77777777" w:rsidR="00AD0FA3" w:rsidRPr="0060634F" w:rsidRDefault="00AD0FA3" w:rsidP="00AD0FA3">
      <w:pPr>
        <w:rPr>
          <w:rFonts w:ascii="Arial" w:hAnsi="Arial" w:cs="Arial"/>
        </w:rPr>
      </w:pPr>
    </w:p>
    <w:p w14:paraId="70257902" w14:textId="77777777" w:rsidR="00AD0FA3" w:rsidRPr="0060634F" w:rsidRDefault="00AD0FA3" w:rsidP="00AD0FA3">
      <w:pPr>
        <w:rPr>
          <w:rFonts w:ascii="Arial" w:hAnsi="Arial" w:cs="Arial"/>
        </w:rPr>
      </w:pPr>
    </w:p>
    <w:p w14:paraId="68A02D8C" w14:textId="77777777" w:rsidR="00AD0FA3" w:rsidRPr="0060634F" w:rsidRDefault="00AD0FA3" w:rsidP="00AD0FA3">
      <w:pPr>
        <w:rPr>
          <w:rFonts w:ascii="Arial" w:hAnsi="Arial" w:cs="Arial"/>
        </w:rPr>
      </w:pPr>
    </w:p>
    <w:p w14:paraId="64003C62" w14:textId="77777777" w:rsidR="00C80FDF" w:rsidRDefault="00C80FDF" w:rsidP="00073467">
      <w:pPr>
        <w:rPr>
          <w:rFonts w:ascii="Arial" w:hAnsi="Arial" w:cs="Arial"/>
          <w:b/>
        </w:rPr>
      </w:pPr>
    </w:p>
    <w:p w14:paraId="78196459" w14:textId="77777777" w:rsidR="00AD0FA3" w:rsidRPr="0060634F" w:rsidRDefault="00AD0FA3" w:rsidP="00AD0FA3">
      <w:pPr>
        <w:rPr>
          <w:rFonts w:ascii="Arial" w:hAnsi="Arial" w:cs="Arial"/>
        </w:rPr>
      </w:pPr>
      <w:r w:rsidRPr="00073467">
        <w:rPr>
          <w:rFonts w:ascii="Arial" w:hAnsi="Arial" w:cs="Arial"/>
          <w:b/>
        </w:rPr>
        <w:t xml:space="preserve">Verbindung zwischen den </w:t>
      </w:r>
      <w:r w:rsidR="00073467" w:rsidRPr="00073467">
        <w:rPr>
          <w:rFonts w:ascii="Arial" w:hAnsi="Arial" w:cs="Arial"/>
          <w:b/>
        </w:rPr>
        <w:t>Kaskaden</w:t>
      </w:r>
      <w:r w:rsidR="00C80FDF">
        <w:rPr>
          <w:rFonts w:ascii="Arial" w:hAnsi="Arial" w:cs="Arial"/>
          <w:b/>
        </w:rPr>
        <w:t>e</w:t>
      </w:r>
      <w:r w:rsidR="00073467" w:rsidRPr="00073467">
        <w:rPr>
          <w:rFonts w:ascii="Arial" w:hAnsi="Arial" w:cs="Arial"/>
          <w:b/>
        </w:rPr>
        <w:t>inheiten</w:t>
      </w:r>
    </w:p>
    <w:sectPr w:rsidR="00AD0FA3" w:rsidRPr="0060634F" w:rsidSect="00AD0F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11904" w:orient="landscape"/>
      <w:pgMar w:top="1417" w:right="816" w:bottom="1417" w:left="1417" w:header="708" w:footer="454" w:gutter="0"/>
      <w:cols w:space="708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D6B6A0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2C87E6" w14:textId="77777777" w:rsidR="00A92E4D" w:rsidRDefault="00A92E4D">
      <w:r>
        <w:separator/>
      </w:r>
    </w:p>
  </w:endnote>
  <w:endnote w:type="continuationSeparator" w:id="0">
    <w:p w14:paraId="573E9F88" w14:textId="77777777" w:rsidR="00A92E4D" w:rsidRDefault="00A9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DBC154" w14:textId="77777777" w:rsidR="00A610C8" w:rsidRDefault="00A610C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62C56B" w14:textId="77777777" w:rsidR="00AD0FA3" w:rsidRPr="00C80FDF" w:rsidRDefault="00AD0FA3" w:rsidP="00AD0FA3">
    <w:pPr>
      <w:pStyle w:val="Fuzeile"/>
      <w:tabs>
        <w:tab w:val="center" w:pos="9356"/>
      </w:tabs>
      <w:ind w:right="-34"/>
      <w:jc w:val="right"/>
      <w:rPr>
        <w:rFonts w:ascii="Arial" w:hAnsi="Arial" w:cs="Arial"/>
        <w:color w:val="7F7F7F"/>
        <w:sz w:val="16"/>
        <w:szCs w:val="16"/>
      </w:rPr>
    </w:pPr>
    <w:r w:rsidRPr="00C80FDF">
      <w:rPr>
        <w:rStyle w:val="Seitenzahl"/>
        <w:rFonts w:ascii="Arial" w:hAnsi="Arial" w:cs="Arial"/>
        <w:bCs/>
        <w:color w:val="7F7F7F"/>
        <w:sz w:val="16"/>
        <w:szCs w:val="16"/>
      </w:rPr>
      <w:fldChar w:fldCharType="begin"/>
    </w:r>
    <w:r w:rsidRPr="00C80FDF">
      <w:rPr>
        <w:rStyle w:val="Seitenzahl"/>
        <w:rFonts w:ascii="Arial" w:hAnsi="Arial" w:cs="Arial"/>
        <w:bCs/>
        <w:color w:val="7F7F7F"/>
        <w:sz w:val="16"/>
        <w:szCs w:val="16"/>
      </w:rPr>
      <w:instrText xml:space="preserve"> </w:instrText>
    </w:r>
    <w:r w:rsidR="00E705E9" w:rsidRPr="00C80FDF">
      <w:rPr>
        <w:rStyle w:val="Seitenzahl"/>
        <w:rFonts w:ascii="Arial" w:hAnsi="Arial" w:cs="Arial"/>
        <w:bCs/>
        <w:color w:val="7F7F7F"/>
        <w:sz w:val="16"/>
        <w:szCs w:val="16"/>
      </w:rPr>
      <w:instrText>PAGE</w:instrText>
    </w:r>
    <w:r w:rsidRPr="00C80FDF">
      <w:rPr>
        <w:rStyle w:val="Seitenzahl"/>
        <w:rFonts w:ascii="Arial" w:hAnsi="Arial" w:cs="Arial"/>
        <w:bCs/>
        <w:color w:val="7F7F7F"/>
        <w:sz w:val="16"/>
        <w:szCs w:val="16"/>
      </w:rPr>
      <w:instrText xml:space="preserve"> </w:instrText>
    </w:r>
    <w:r w:rsidRPr="00C80FDF">
      <w:rPr>
        <w:rStyle w:val="Seitenzahl"/>
        <w:rFonts w:ascii="Arial" w:hAnsi="Arial" w:cs="Arial"/>
        <w:bCs/>
        <w:color w:val="7F7F7F"/>
        <w:sz w:val="16"/>
        <w:szCs w:val="16"/>
      </w:rPr>
      <w:fldChar w:fldCharType="separate"/>
    </w:r>
    <w:r w:rsidR="00F30840">
      <w:rPr>
        <w:rStyle w:val="Seitenzahl"/>
        <w:rFonts w:ascii="Arial" w:hAnsi="Arial" w:cs="Arial"/>
        <w:bCs/>
        <w:noProof/>
        <w:color w:val="7F7F7F"/>
        <w:sz w:val="16"/>
        <w:szCs w:val="16"/>
      </w:rPr>
      <w:t>5</w:t>
    </w:r>
    <w:r w:rsidRPr="00C80FDF">
      <w:rPr>
        <w:rStyle w:val="Seitenzahl"/>
        <w:rFonts w:ascii="Arial" w:hAnsi="Arial" w:cs="Arial"/>
        <w:bCs/>
        <w:color w:val="7F7F7F"/>
        <w:sz w:val="16"/>
        <w:szCs w:val="16"/>
      </w:rPr>
      <w:fldChar w:fldCharType="end"/>
    </w:r>
  </w:p>
  <w:p w14:paraId="7D3C4673" w14:textId="77777777" w:rsidR="00AD0FA3" w:rsidRDefault="00AD0FA3" w:rsidP="00AD0FA3">
    <w:pPr>
      <w:pStyle w:val="Fuzeile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0DB131" w14:textId="77777777" w:rsidR="00A610C8" w:rsidRDefault="00A610C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0A9800" w14:textId="77777777" w:rsidR="00A92E4D" w:rsidRDefault="00A92E4D">
      <w:r>
        <w:separator/>
      </w:r>
    </w:p>
  </w:footnote>
  <w:footnote w:type="continuationSeparator" w:id="0">
    <w:p w14:paraId="7FFFB72E" w14:textId="77777777" w:rsidR="00A92E4D" w:rsidRDefault="00A92E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5277B" w14:textId="77777777" w:rsidR="00A610C8" w:rsidRDefault="00A610C8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0DF20" w14:textId="77777777" w:rsidR="00C80FDF" w:rsidRDefault="00AD0FA3" w:rsidP="00AD0FA3">
    <w:pPr>
      <w:pStyle w:val="Kopfzeile"/>
      <w:tabs>
        <w:tab w:val="left" w:pos="0"/>
        <w:tab w:val="right" w:pos="9356"/>
      </w:tabs>
      <w:rPr>
        <w:rFonts w:ascii="Calibri" w:hAnsi="Calibri"/>
        <w:b/>
        <w:color w:val="FF0000"/>
        <w:sz w:val="22"/>
        <w:lang w:val="de-CH"/>
      </w:rPr>
    </w:pPr>
    <w:r w:rsidRPr="00073467">
      <w:rPr>
        <w:rFonts w:ascii="Calibri" w:hAnsi="Calibri"/>
        <w:b/>
        <w:color w:val="FF0000"/>
        <w:sz w:val="22"/>
        <w:lang w:val="de-CH"/>
      </w:rPr>
      <w:t>MINT</w:t>
    </w:r>
    <w:r w:rsidRPr="00073467">
      <w:rPr>
        <w:rFonts w:ascii="Calibri" w:hAnsi="Calibri"/>
        <w:b/>
        <w:color w:val="FF0000"/>
        <w:sz w:val="22"/>
        <w:lang w:val="de-CH"/>
      </w:rPr>
      <w:tab/>
    </w:r>
    <w:r w:rsidRPr="00073467">
      <w:rPr>
        <w:rFonts w:ascii="Calibri" w:hAnsi="Calibri"/>
        <w:b/>
        <w:color w:val="FF0000"/>
        <w:sz w:val="22"/>
        <w:lang w:val="de-CH"/>
      </w:rPr>
      <w:tab/>
    </w:r>
    <w:r w:rsidRPr="00073467">
      <w:rPr>
        <w:rFonts w:ascii="Calibri" w:hAnsi="Calibri"/>
        <w:b/>
        <w:color w:val="FF0000"/>
        <w:sz w:val="22"/>
        <w:lang w:val="de-CH"/>
      </w:rPr>
      <w:tab/>
    </w:r>
    <w:r w:rsidRPr="00073467">
      <w:rPr>
        <w:rFonts w:ascii="Calibri" w:hAnsi="Calibri"/>
        <w:b/>
        <w:color w:val="FF0000"/>
        <w:sz w:val="22"/>
        <w:lang w:val="de-CH"/>
      </w:rPr>
      <w:tab/>
    </w:r>
    <w:r w:rsidRPr="00073467">
      <w:rPr>
        <w:rFonts w:ascii="Calibri" w:hAnsi="Calibri"/>
        <w:b/>
        <w:color w:val="FF0000"/>
        <w:sz w:val="22"/>
        <w:lang w:val="de-CH"/>
      </w:rPr>
      <w:tab/>
    </w:r>
    <w:r w:rsidRPr="00073467">
      <w:rPr>
        <w:rFonts w:ascii="Calibri" w:hAnsi="Calibri"/>
        <w:b/>
        <w:color w:val="FF0000"/>
        <w:sz w:val="22"/>
        <w:lang w:val="de-CH"/>
      </w:rPr>
      <w:tab/>
    </w:r>
    <w:r w:rsidRPr="00073467">
      <w:rPr>
        <w:rFonts w:ascii="Calibri" w:hAnsi="Calibri"/>
        <w:b/>
        <w:color w:val="FF0000"/>
        <w:sz w:val="22"/>
        <w:lang w:val="de-CH"/>
      </w:rPr>
      <w:tab/>
    </w:r>
    <w:r w:rsidR="00A610C8">
      <w:rPr>
        <w:rFonts w:ascii="Calibri" w:hAnsi="Calibri"/>
        <w:b/>
        <w:color w:val="FF0000"/>
        <w:sz w:val="22"/>
        <w:lang w:val="de-CH"/>
      </w:rPr>
      <w:t xml:space="preserve">  </w:t>
    </w:r>
    <w:r w:rsidR="00C80FDF">
      <w:rPr>
        <w:rFonts w:ascii="Calibri" w:hAnsi="Calibri"/>
        <w:b/>
        <w:color w:val="FF0000"/>
        <w:sz w:val="22"/>
        <w:lang w:val="de-CH"/>
      </w:rPr>
      <w:t>Modul «</w:t>
    </w:r>
    <w:r w:rsidRPr="00073467">
      <w:rPr>
        <w:rFonts w:ascii="Calibri" w:hAnsi="Calibri"/>
        <w:b/>
        <w:color w:val="FF0000"/>
        <w:sz w:val="22"/>
        <w:lang w:val="de-CH"/>
      </w:rPr>
      <w:t>Kreative Kaskade</w:t>
    </w:r>
    <w:r w:rsidR="00C80FDF">
      <w:rPr>
        <w:rFonts w:ascii="Calibri" w:hAnsi="Calibri"/>
        <w:b/>
        <w:color w:val="FF0000"/>
        <w:sz w:val="22"/>
        <w:lang w:val="de-CH"/>
      </w:rPr>
      <w:t>»</w:t>
    </w:r>
  </w:p>
  <w:p w14:paraId="56CCAF0F" w14:textId="77777777" w:rsidR="00A610C8" w:rsidRDefault="00AD0FA3" w:rsidP="00AD0FA3">
    <w:pPr>
      <w:pStyle w:val="Kopfzeile"/>
      <w:tabs>
        <w:tab w:val="left" w:pos="0"/>
        <w:tab w:val="right" w:pos="9356"/>
      </w:tabs>
      <w:rPr>
        <w:rFonts w:ascii="Calibri" w:hAnsi="Calibri"/>
        <w:i/>
        <w:color w:val="FF0000"/>
        <w:sz w:val="22"/>
        <w:lang w:val="de-CH"/>
      </w:rPr>
    </w:pPr>
    <w:r w:rsidRPr="00073467">
      <w:rPr>
        <w:rFonts w:ascii="Calibri" w:hAnsi="Calibri"/>
        <w:i/>
        <w:color w:val="FF0000"/>
        <w:sz w:val="22"/>
        <w:lang w:val="de-CH"/>
      </w:rPr>
      <w:t>Wahlpflichtfach BL/BS</w:t>
    </w:r>
    <w:r w:rsidRPr="00073467">
      <w:rPr>
        <w:rFonts w:ascii="Calibri" w:hAnsi="Calibri"/>
        <w:i/>
        <w:color w:val="FF0000"/>
        <w:sz w:val="22"/>
        <w:lang w:val="de-CH"/>
      </w:rPr>
      <w:tab/>
    </w:r>
    <w:r w:rsidRPr="00073467">
      <w:rPr>
        <w:rFonts w:ascii="Calibri" w:hAnsi="Calibri"/>
        <w:i/>
        <w:color w:val="FF0000"/>
        <w:sz w:val="22"/>
        <w:lang w:val="de-CH"/>
      </w:rPr>
      <w:tab/>
    </w:r>
    <w:r w:rsidRPr="00073467">
      <w:rPr>
        <w:rFonts w:ascii="Calibri" w:hAnsi="Calibri"/>
        <w:i/>
        <w:color w:val="FF0000"/>
        <w:sz w:val="22"/>
        <w:lang w:val="de-CH"/>
      </w:rPr>
      <w:tab/>
    </w:r>
    <w:r w:rsidRPr="00073467">
      <w:rPr>
        <w:rFonts w:ascii="Calibri" w:hAnsi="Calibri"/>
        <w:i/>
        <w:color w:val="FF0000"/>
        <w:sz w:val="22"/>
        <w:lang w:val="de-CH"/>
      </w:rPr>
      <w:tab/>
    </w:r>
    <w:r w:rsidRPr="00073467">
      <w:rPr>
        <w:rFonts w:ascii="Calibri" w:hAnsi="Calibri"/>
        <w:i/>
        <w:color w:val="FF0000"/>
        <w:sz w:val="22"/>
        <w:lang w:val="de-CH"/>
      </w:rPr>
      <w:tab/>
    </w:r>
    <w:r w:rsidRPr="00073467">
      <w:rPr>
        <w:rFonts w:ascii="Calibri" w:hAnsi="Calibri"/>
        <w:i/>
        <w:color w:val="FF0000"/>
        <w:sz w:val="22"/>
        <w:lang w:val="de-CH"/>
      </w:rPr>
      <w:tab/>
    </w:r>
    <w:r w:rsidR="00A610C8">
      <w:rPr>
        <w:rFonts w:ascii="Calibri" w:hAnsi="Calibri"/>
        <w:i/>
        <w:color w:val="FF0000"/>
        <w:sz w:val="22"/>
        <w:lang w:val="de-CH"/>
      </w:rPr>
      <w:tab/>
      <w:t xml:space="preserve">    Einteilung in Kleingruppen</w:t>
    </w:r>
  </w:p>
  <w:p w14:paraId="0564A387" w14:textId="77777777" w:rsidR="00AD0FA3" w:rsidRPr="00073467" w:rsidRDefault="00A610C8" w:rsidP="00AD0FA3">
    <w:pPr>
      <w:pStyle w:val="Kopfzeile"/>
      <w:tabs>
        <w:tab w:val="left" w:pos="0"/>
        <w:tab w:val="right" w:pos="9356"/>
      </w:tabs>
      <w:rPr>
        <w:rFonts w:ascii="Calibri" w:hAnsi="Calibri"/>
        <w:b/>
        <w:color w:val="FF0000"/>
        <w:sz w:val="22"/>
        <w:lang w:val="de-CH"/>
      </w:rPr>
    </w:pPr>
    <w:r>
      <w:rPr>
        <w:rFonts w:ascii="Calibri" w:hAnsi="Calibri"/>
        <w:i/>
        <w:color w:val="FF0000"/>
        <w:sz w:val="22"/>
        <w:lang w:val="de-CH"/>
      </w:rPr>
      <w:tab/>
    </w:r>
    <w:r>
      <w:rPr>
        <w:rFonts w:ascii="Calibri" w:hAnsi="Calibri"/>
        <w:i/>
        <w:color w:val="FF0000"/>
        <w:sz w:val="22"/>
        <w:lang w:val="de-CH"/>
      </w:rPr>
      <w:tab/>
    </w:r>
    <w:r>
      <w:rPr>
        <w:rFonts w:ascii="Calibri" w:hAnsi="Calibri"/>
        <w:i/>
        <w:color w:val="FF0000"/>
        <w:sz w:val="22"/>
        <w:lang w:val="de-CH"/>
      </w:rPr>
      <w:tab/>
    </w:r>
    <w:r>
      <w:rPr>
        <w:rFonts w:ascii="Calibri" w:hAnsi="Calibri"/>
        <w:i/>
        <w:color w:val="FF0000"/>
        <w:sz w:val="22"/>
        <w:lang w:val="de-CH"/>
      </w:rPr>
      <w:tab/>
    </w:r>
    <w:r>
      <w:rPr>
        <w:rFonts w:ascii="Calibri" w:hAnsi="Calibri"/>
        <w:i/>
        <w:color w:val="FF0000"/>
        <w:sz w:val="22"/>
        <w:lang w:val="de-CH"/>
      </w:rPr>
      <w:tab/>
    </w:r>
    <w:r>
      <w:rPr>
        <w:rFonts w:ascii="Calibri" w:hAnsi="Calibri"/>
        <w:i/>
        <w:color w:val="FF0000"/>
        <w:sz w:val="22"/>
        <w:lang w:val="de-CH"/>
      </w:rPr>
      <w:tab/>
    </w:r>
    <w:r w:rsidR="00C80FDF">
      <w:rPr>
        <w:rFonts w:ascii="Calibri" w:hAnsi="Calibri"/>
        <w:i/>
        <w:color w:val="FF0000"/>
        <w:sz w:val="22"/>
        <w:lang w:val="de-CH"/>
      </w:rPr>
      <w:t xml:space="preserve">    </w:t>
    </w:r>
    <w:r w:rsidR="00AD0FA3" w:rsidRPr="00073467">
      <w:rPr>
        <w:rFonts w:ascii="Calibri" w:hAnsi="Calibri"/>
        <w:i/>
        <w:color w:val="FF0000"/>
        <w:sz w:val="22"/>
        <w:lang w:val="de-CH"/>
      </w:rPr>
      <w:t>Dokumentation für die Lehrperson</w:t>
    </w:r>
  </w:p>
  <w:p w14:paraId="00E213B1" w14:textId="77777777" w:rsidR="00AD0FA3" w:rsidRPr="007F09D4" w:rsidRDefault="00AD0FA3">
    <w:pPr>
      <w:pStyle w:val="Kopfzeile"/>
      <w:rPr>
        <w:sz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60EEF7" w14:textId="77777777" w:rsidR="00A610C8" w:rsidRDefault="00A610C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9D4"/>
    <w:rsid w:val="0006792A"/>
    <w:rsid w:val="00073467"/>
    <w:rsid w:val="000B5DA2"/>
    <w:rsid w:val="000D5E84"/>
    <w:rsid w:val="006F061C"/>
    <w:rsid w:val="007F09D4"/>
    <w:rsid w:val="008160D2"/>
    <w:rsid w:val="00837525"/>
    <w:rsid w:val="008B3D6B"/>
    <w:rsid w:val="008E3AE3"/>
    <w:rsid w:val="00A3712A"/>
    <w:rsid w:val="00A610C8"/>
    <w:rsid w:val="00A92E4D"/>
    <w:rsid w:val="00AD0FA3"/>
    <w:rsid w:val="00C80FDF"/>
    <w:rsid w:val="00DE2881"/>
    <w:rsid w:val="00E705E9"/>
    <w:rsid w:val="00F3084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  <w14:docId w14:val="6A9D5C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Standard">
    <w:name w:val="Normal"/>
    <w:qFormat/>
    <w:rsid w:val="00526532"/>
    <w:rPr>
      <w:sz w:val="24"/>
      <w:szCs w:val="24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F09D4"/>
    <w:pPr>
      <w:tabs>
        <w:tab w:val="center" w:pos="4703"/>
        <w:tab w:val="right" w:pos="94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F09D4"/>
  </w:style>
  <w:style w:type="paragraph" w:styleId="Fuzeile">
    <w:name w:val="footer"/>
    <w:basedOn w:val="Standard"/>
    <w:link w:val="FuzeileZchn"/>
    <w:uiPriority w:val="99"/>
    <w:unhideWhenUsed/>
    <w:rsid w:val="007F09D4"/>
    <w:pPr>
      <w:tabs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F09D4"/>
  </w:style>
  <w:style w:type="character" w:styleId="Seitenzahl">
    <w:name w:val="page number"/>
    <w:basedOn w:val="Absatz-Standardschriftart"/>
    <w:uiPriority w:val="99"/>
    <w:rsid w:val="007F09D4"/>
  </w:style>
  <w:style w:type="table" w:styleId="Tabellenraster">
    <w:name w:val="Table Grid"/>
    <w:basedOn w:val="NormaleTabelle"/>
    <w:uiPriority w:val="59"/>
    <w:rsid w:val="00CD4DD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80FD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C80FDF"/>
    <w:rPr>
      <w:rFonts w:ascii="Tahoma" w:hAnsi="Tahoma" w:cs="Tahoma"/>
      <w:sz w:val="16"/>
      <w:szCs w:val="16"/>
      <w:lang w:val="de-DE" w:eastAsia="en-US"/>
    </w:rPr>
  </w:style>
  <w:style w:type="character" w:styleId="Kommentarzeichen">
    <w:name w:val="annotation reference"/>
    <w:uiPriority w:val="99"/>
    <w:semiHidden/>
    <w:unhideWhenUsed/>
    <w:rsid w:val="00C80FD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80FDF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C80FDF"/>
    <w:rPr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80FDF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C80FDF"/>
    <w:rPr>
      <w:b/>
      <w:bCs/>
      <w:lang w:val="de-D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Standard">
    <w:name w:val="Normal"/>
    <w:qFormat/>
    <w:rsid w:val="00526532"/>
    <w:rPr>
      <w:sz w:val="24"/>
      <w:szCs w:val="24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F09D4"/>
    <w:pPr>
      <w:tabs>
        <w:tab w:val="center" w:pos="4703"/>
        <w:tab w:val="right" w:pos="94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F09D4"/>
  </w:style>
  <w:style w:type="paragraph" w:styleId="Fuzeile">
    <w:name w:val="footer"/>
    <w:basedOn w:val="Standard"/>
    <w:link w:val="FuzeileZchn"/>
    <w:uiPriority w:val="99"/>
    <w:unhideWhenUsed/>
    <w:rsid w:val="007F09D4"/>
    <w:pPr>
      <w:tabs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F09D4"/>
  </w:style>
  <w:style w:type="character" w:styleId="Seitenzahl">
    <w:name w:val="page number"/>
    <w:basedOn w:val="Absatz-Standardschriftart"/>
    <w:uiPriority w:val="99"/>
    <w:rsid w:val="007F09D4"/>
  </w:style>
  <w:style w:type="table" w:styleId="Tabellenraster">
    <w:name w:val="Table Grid"/>
    <w:basedOn w:val="NormaleTabelle"/>
    <w:uiPriority w:val="59"/>
    <w:rsid w:val="00CD4DD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80FD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C80FDF"/>
    <w:rPr>
      <w:rFonts w:ascii="Tahoma" w:hAnsi="Tahoma" w:cs="Tahoma"/>
      <w:sz w:val="16"/>
      <w:szCs w:val="16"/>
      <w:lang w:val="de-DE" w:eastAsia="en-US"/>
    </w:rPr>
  </w:style>
  <w:style w:type="character" w:styleId="Kommentarzeichen">
    <w:name w:val="annotation reference"/>
    <w:uiPriority w:val="99"/>
    <w:semiHidden/>
    <w:unhideWhenUsed/>
    <w:rsid w:val="00C80FD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80FDF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C80FDF"/>
    <w:rPr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80FDF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C80FDF"/>
    <w:rPr>
      <w:b/>
      <w:bCs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1/relationships/commentsExtended" Target="commentsExtended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3E991BBC.dotm</Template>
  <TotalTime>0</TotalTime>
  <Pages>5</Pages>
  <Words>334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BaselStadt</Company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pH</cp:lastModifiedBy>
  <cp:revision>8</cp:revision>
  <dcterms:created xsi:type="dcterms:W3CDTF">2016-10-31T07:15:00Z</dcterms:created>
  <dcterms:modified xsi:type="dcterms:W3CDTF">2016-12-15T10:56:00Z</dcterms:modified>
</cp:coreProperties>
</file>