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0DA69" w14:textId="0B44520F" w:rsidR="00374959" w:rsidRDefault="00ED3C81" w:rsidP="00D02273">
      <w:pPr>
        <w:rPr>
          <w:lang w:val="de-CH"/>
        </w:rPr>
      </w:pPr>
      <w:r w:rsidRPr="00ED3C81">
        <w:rPr>
          <w:noProof/>
          <w:lang w:val="de-CH" w:eastAsia="de-CH"/>
        </w:rPr>
        <w:drawing>
          <wp:inline distT="0" distB="0" distL="0" distR="0" wp14:anchorId="570CB6DB" wp14:editId="17223EE2">
            <wp:extent cx="5939790" cy="8389319"/>
            <wp:effectExtent l="0" t="0" r="3810" b="0"/>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45000"/>
                      <a:extLst>
                        <a:ext uri="{28A0092B-C50C-407E-A947-70E740481C1C}">
                          <a14:useLocalDpi xmlns:a14="http://schemas.microsoft.com/office/drawing/2010/main" val="0"/>
                        </a:ext>
                      </a:extLst>
                    </a:blip>
                    <a:srcRect/>
                    <a:stretch>
                      <a:fillRect/>
                    </a:stretch>
                  </pic:blipFill>
                  <pic:spPr bwMode="auto">
                    <a:xfrm>
                      <a:off x="0" y="0"/>
                      <a:ext cx="5939790" cy="8389319"/>
                    </a:xfrm>
                    <a:prstGeom prst="rect">
                      <a:avLst/>
                    </a:prstGeom>
                    <a:noFill/>
                    <a:ln>
                      <a:noFill/>
                    </a:ln>
                  </pic:spPr>
                </pic:pic>
              </a:graphicData>
            </a:graphic>
          </wp:inline>
        </w:drawing>
      </w:r>
      <w:r w:rsidR="00C0256E">
        <w:rPr>
          <w:noProof/>
          <w:lang w:val="de-CH" w:eastAsia="de-CH"/>
        </w:rPr>
        <mc:AlternateContent>
          <mc:Choice Requires="wps">
            <w:drawing>
              <wp:anchor distT="0" distB="0" distL="114300" distR="114300" simplePos="0" relativeHeight="251648512" behindDoc="0" locked="0" layoutInCell="1" allowOverlap="1" wp14:anchorId="13BF18BA" wp14:editId="252441FB">
                <wp:simplePos x="0" y="0"/>
                <wp:positionH relativeFrom="column">
                  <wp:posOffset>1828800</wp:posOffset>
                </wp:positionH>
                <wp:positionV relativeFrom="paragraph">
                  <wp:posOffset>1576705</wp:posOffset>
                </wp:positionV>
                <wp:extent cx="3995420" cy="561975"/>
                <wp:effectExtent l="101600" t="103505" r="132080" b="680720"/>
                <wp:wrapNone/>
                <wp:docPr id="25" name="Abgerundete rechteckige Legend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5420" cy="561975"/>
                        </a:xfrm>
                        <a:prstGeom prst="wedgeRoundRectCallout">
                          <a:avLst>
                            <a:gd name="adj1" fmla="val -37319"/>
                            <a:gd name="adj2" fmla="val 144690"/>
                            <a:gd name="adj3" fmla="val 16667"/>
                          </a:avLst>
                        </a:prstGeom>
                        <a:solidFill>
                          <a:srgbClr val="95C6F8"/>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3D660A9B" w14:textId="44E68F8E" w:rsidR="00B6349B" w:rsidRDefault="00B6349B" w:rsidP="00E44F53">
                            <w:pPr>
                              <w:pStyle w:val="FreieForm"/>
                              <w:rPr>
                                <w:rFonts w:ascii="Times New Roman" w:eastAsia="Times New Roman" w:hAnsi="Times New Roman"/>
                                <w:color w:val="auto"/>
                                <w:lang w:val="de-CH" w:bidi="x-none"/>
                              </w:rPr>
                            </w:pPr>
                            <w:r w:rsidRPr="00592907">
                              <w:rPr>
                                <w:b/>
                              </w:rPr>
                              <w:t>Alternative:</w:t>
                            </w:r>
                            <w:r>
                              <w:t xml:space="preserve"> Hier liesse sich auch die Weizen- und Maishybridzucht thematisieren, Hunde sind wohl aber interessanter. </w:t>
                            </w:r>
                          </w:p>
                          <w:p w14:paraId="0EB1B028" w14:textId="77777777" w:rsidR="00B6349B" w:rsidRDefault="00B63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 o:spid="_x0000_s1026" type="#_x0000_t62" style="position:absolute;margin-left:2in;margin-top:124.15pt;width:314.6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" adj="2739,42053" fillcolor="#95c6f8" strokecolor="#4a7ebb">
                <v:shadow on="t" color="#1f497d [3215]" opacity="22936f" origin=",.5" offset="0,.63889mm"/>
                <v:textbox>
                  <w:txbxContent>
                    <w:p w14:paraId="3D660A9B" w14:textId="44E68F8E" w:rsidR="00B6349B" w:rsidRDefault="00B6349B" w:rsidP="00E44F53">
                      <w:pPr>
                        <w:pStyle w:val="FreieForm"/>
                        <w:rPr>
                          <w:rFonts w:ascii="Times New Roman" w:eastAsia="Times New Roman" w:hAnsi="Times New Roman"/>
                          <w:color w:val="auto"/>
                          <w:lang w:val="de-CH" w:bidi="x-none"/>
                        </w:rPr>
                      </w:pPr>
                      <w:r w:rsidRPr="00592907">
                        <w:rPr>
                          <w:b/>
                        </w:rPr>
                        <w:t>Alternative:</w:t>
                      </w:r>
                      <w:r>
                        <w:t xml:space="preserve"> Hier liesse sich auch die Weizen- und Maishybridzucht thematisieren, Hunde sind wohl aber interessanter. </w:t>
                      </w:r>
                    </w:p>
                    <w:p w14:paraId="0EB1B028" w14:textId="77777777" w:rsidR="00B6349B" w:rsidRDefault="00B6349B"/>
                  </w:txbxContent>
                </v:textbox>
              </v:shape>
            </w:pict>
          </mc:Fallback>
        </mc:AlternateContent>
      </w:r>
      <w:r w:rsidR="00C0256E">
        <w:rPr>
          <w:noProof/>
          <w:lang w:val="de-CH" w:eastAsia="de-CH"/>
        </w:rPr>
        <mc:AlternateContent>
          <mc:Choice Requires="wps">
            <w:drawing>
              <wp:anchor distT="0" distB="0" distL="114300" distR="114300" simplePos="0" relativeHeight="251649536" behindDoc="0" locked="0" layoutInCell="1" allowOverlap="1" wp14:anchorId="7B040CAD" wp14:editId="65674886">
                <wp:simplePos x="0" y="0"/>
                <wp:positionH relativeFrom="column">
                  <wp:posOffset>457200</wp:posOffset>
                </wp:positionH>
                <wp:positionV relativeFrom="paragraph">
                  <wp:posOffset>6263005</wp:posOffset>
                </wp:positionV>
                <wp:extent cx="4795520" cy="1704975"/>
                <wp:effectExtent l="63500" t="65405" r="93980" b="109220"/>
                <wp:wrapNone/>
                <wp:docPr id="24" name="Horizontale Ro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1704975"/>
                        </a:xfrm>
                        <a:prstGeom prst="horizontalScroll">
                          <a:avLst>
                            <a:gd name="adj" fmla="val 12500"/>
                          </a:avLst>
                        </a:prstGeom>
                        <a:solidFill>
                          <a:srgbClr val="95C6F8"/>
                        </a:solidFill>
                        <a:ln w="9525">
                          <a:solidFill>
                            <a:srgbClr val="4A7EBB"/>
                          </a:solidFill>
                          <a:round/>
                          <a:headEnd/>
                          <a:tailEnd/>
                        </a:ln>
                        <a:effectLst>
                          <a:outerShdw blurRad="40000" dist="23000" dir="5400000" rotWithShape="0">
                            <a:srgbClr val="000000">
                              <a:alpha val="34999"/>
                            </a:srgbClr>
                          </a:outerShdw>
                        </a:effectLst>
                      </wps:spPr>
                      <wps:txbx>
                        <w:txbxContent>
                          <w:p w14:paraId="412F8775" w14:textId="77777777" w:rsidR="00B6349B" w:rsidRPr="00C0256E" w:rsidRDefault="00B6349B" w:rsidP="00E44F53">
                            <w:pPr>
                              <w:pStyle w:val="FreieForm"/>
                            </w:pPr>
                            <w:r w:rsidRPr="00C0256E">
                              <w:t>Mögliche Richtungen:</w:t>
                            </w:r>
                          </w:p>
                          <w:p w14:paraId="576C6A1F" w14:textId="433E521A" w:rsidR="00B6349B" w:rsidRPr="00F50FA8" w:rsidRDefault="00B6349B" w:rsidP="00E44F53">
                            <w:pPr>
                              <w:pStyle w:val="FreieForm"/>
                            </w:pPr>
                            <w:r w:rsidRPr="00F50FA8">
                              <w:t xml:space="preserve">Der Markt entscheidet, welche Varianten (Rassen) nachgefragt werden (Ziel). Der Züchter lässt die richtigen Tiere Nachkommen erzeugen. Er wählt danach die geeigneten Tiere zur Weiterzucht aus </w:t>
                            </w:r>
                            <w:r w:rsidR="00FD745D" w:rsidRPr="00F50FA8">
                              <w:t>…</w:t>
                            </w:r>
                          </w:p>
                          <w:p w14:paraId="75300033" w14:textId="77777777" w:rsidR="00B6349B" w:rsidRDefault="00B63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 Rolle 1" o:spid="_x0000_s1027" type="#_x0000_t98" style="position:absolute;margin-left:36pt;margin-top:493.15pt;width:377.6pt;height:13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" fillcolor="#95c6f8" strokecolor="#4a7ebb">
                <v:shadow on="t" color="black" opacity="22936f" origin=",.5" offset="0,.63889mm"/>
                <v:textbox>
                  <w:txbxContent>
                    <w:p w14:paraId="412F8775" w14:textId="77777777" w:rsidR="00B6349B" w:rsidRPr="00C0256E" w:rsidRDefault="00B6349B" w:rsidP="00E44F53">
                      <w:pPr>
                        <w:pStyle w:val="FreieForm"/>
                      </w:pPr>
                      <w:r w:rsidRPr="00C0256E">
                        <w:t>Mögliche Richtungen:</w:t>
                      </w:r>
                    </w:p>
                    <w:p w14:paraId="576C6A1F" w14:textId="433E521A" w:rsidR="00B6349B" w:rsidRPr="00F50FA8" w:rsidRDefault="00B6349B" w:rsidP="00E44F53">
                      <w:pPr>
                        <w:pStyle w:val="FreieForm"/>
                      </w:pPr>
                      <w:r w:rsidRPr="00F50FA8">
                        <w:t xml:space="preserve">Der Markt entscheidet, welche Varianten (Rassen) nachgefragt werden (Ziel). Der Züchter lässt die richtigen Tiere Nachkommen erzeugen. Er wählt danach die geeigneten Tiere zur Weiterzucht aus </w:t>
                      </w:r>
                      <w:r w:rsidR="00FD745D" w:rsidRPr="00F50FA8">
                        <w:t>…</w:t>
                      </w:r>
                    </w:p>
                    <w:p w14:paraId="75300033" w14:textId="77777777" w:rsidR="00B6349B" w:rsidRDefault="00B6349B"/>
                  </w:txbxContent>
                </v:textbox>
              </v:shape>
            </w:pict>
          </mc:Fallback>
        </mc:AlternateContent>
      </w:r>
    </w:p>
    <w:p w14:paraId="20E7DB9E" w14:textId="09DFF554" w:rsidR="00AE7043" w:rsidRDefault="00ED3C81" w:rsidP="00D02273">
      <w:pPr>
        <w:rPr>
          <w:lang w:val="de-CH"/>
        </w:rPr>
      </w:pPr>
      <w:r w:rsidRPr="00ED3C81">
        <w:rPr>
          <w:lang w:val="de-CH"/>
        </w:rPr>
        <w:t xml:space="preserve"> </w:t>
      </w:r>
      <w:r w:rsidR="0051202B">
        <w:rPr>
          <w:lang w:val="de-CH"/>
        </w:rPr>
        <w:br w:type="page"/>
      </w:r>
      <w:r w:rsidR="00B87D69">
        <w:rPr>
          <w:noProof/>
          <w:lang w:val="de-CH" w:eastAsia="de-CH"/>
        </w:rPr>
        <w:lastRenderedPageBreak/>
        <mc:AlternateContent>
          <mc:Choice Requires="wps">
            <w:drawing>
              <wp:anchor distT="0" distB="0" distL="114300" distR="114300" simplePos="0" relativeHeight="251650560" behindDoc="0" locked="0" layoutInCell="1" allowOverlap="1" wp14:anchorId="249F639B" wp14:editId="0B3422CA">
                <wp:simplePos x="0" y="0"/>
                <wp:positionH relativeFrom="column">
                  <wp:posOffset>-338455</wp:posOffset>
                </wp:positionH>
                <wp:positionV relativeFrom="paragraph">
                  <wp:posOffset>-479425</wp:posOffset>
                </wp:positionV>
                <wp:extent cx="6248400" cy="1133475"/>
                <wp:effectExtent l="57150" t="19050" r="76200" b="44767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33475"/>
                        </a:xfrm>
                        <a:prstGeom prst="wedgeRoundRectCallout">
                          <a:avLst>
                            <a:gd name="adj1" fmla="val -5368"/>
                            <a:gd name="adj2" fmla="val 79796"/>
                            <a:gd name="adj3" fmla="val 16667"/>
                          </a:avLst>
                        </a:prstGeom>
                        <a:solidFill>
                          <a:schemeClr val="accent6">
                            <a:lumMod val="40000"/>
                            <a:lumOff val="60000"/>
                          </a:schemeClr>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1CAD718C" w14:textId="289216E0" w:rsidR="00B6349B" w:rsidRPr="00E44F53" w:rsidRDefault="00E44F53" w:rsidP="00E44F53">
                            <w:pPr>
                              <w:pStyle w:val="FreieForm"/>
                              <w:rPr>
                                <w:rFonts w:eastAsia="Times New Roman"/>
                                <w:color w:val="auto"/>
                                <w:lang w:val="de-CH" w:bidi="x-none"/>
                              </w:rPr>
                            </w:pPr>
                            <w:r>
                              <w:rPr>
                                <w:b/>
                              </w:rPr>
                              <w:t>Zusatzinformation</w:t>
                            </w:r>
                            <w:r w:rsidR="00B6349B" w:rsidRPr="00F50FA8">
                              <w:rPr>
                                <w:b/>
                              </w:rPr>
                              <w:t>:</w:t>
                            </w:r>
                            <w:r w:rsidR="00B6349B" w:rsidRPr="00F50FA8">
                              <w:t xml:space="preserve"> Im Märchen</w:t>
                            </w:r>
                            <w:r w:rsidR="00FF1A36" w:rsidRPr="00F50FA8">
                              <w:t xml:space="preserve"> </w:t>
                            </w:r>
                            <w:r w:rsidR="00B6349B" w:rsidRPr="00F50FA8">
                              <w:t xml:space="preserve">«Alice im Wunderland» gibt die Rote Königin Alice folgenden Rat: «Hierzulande musst du so schnell rennen, wie du kannst, wenn du am gleichen Fleck bleiben willst.» </w:t>
                            </w:r>
                            <w:r>
                              <w:br/>
                            </w:r>
                            <w:r w:rsidR="00B6349B" w:rsidRPr="00F50FA8">
                              <w:t xml:space="preserve">Dieser Satz beschreibt die Grundlage für alle sich entwickelnden Systeme, </w:t>
                            </w:r>
                            <w:r w:rsidR="00FD745D" w:rsidRPr="00F50FA8">
                              <w:t xml:space="preserve">die </w:t>
                            </w:r>
                            <w:r w:rsidR="00B6349B" w:rsidRPr="00F50FA8">
                              <w:t>wir heute kennen. Er ging als Red</w:t>
                            </w:r>
                            <w:r w:rsidR="00FD745D" w:rsidRPr="00F50FA8">
                              <w:t>-</w:t>
                            </w:r>
                            <w:r w:rsidR="00B6349B" w:rsidRPr="00F50FA8">
                              <w:t>Queen</w:t>
                            </w:r>
                            <w:r w:rsidR="00FD745D" w:rsidRPr="00F50FA8">
                              <w:t>-</w:t>
                            </w:r>
                            <w:r w:rsidR="00B6349B" w:rsidRPr="00F50FA8">
                              <w:t>Effekt in die Evolutionstheorie ein und beruht auf den Beobachtungen, dass entwicklungs</w:t>
                            </w:r>
                            <w:r>
                              <w:softHyphen/>
                            </w:r>
                            <w:r w:rsidR="00B6349B" w:rsidRPr="00F50FA8">
                              <w:t>mässiger Stillstand über Parasitendruck immer zum Aussterben führt (</w:t>
                            </w:r>
                            <w:r w:rsidR="00FD745D" w:rsidRPr="00F50FA8">
                              <w:t>s</w:t>
                            </w:r>
                            <w:r w:rsidR="00B6349B" w:rsidRPr="00F50FA8">
                              <w:t>iehe auch</w:t>
                            </w:r>
                            <w:r w:rsidR="00FD745D" w:rsidRPr="00F50FA8">
                              <w:t>:</w:t>
                            </w:r>
                            <w:r w:rsidR="00B6349B" w:rsidRPr="00F50FA8">
                              <w:t xml:space="preserve"> http://</w:t>
                            </w:r>
                            <w:hyperlink r:id="rId10" w:history="1">
                              <w:r w:rsidR="00B6349B" w:rsidRPr="00F50FA8">
                                <w:t>de.wikipedia.org/wiki/Red-Queen-Hypothese</w:t>
                              </w:r>
                            </w:hyperlink>
                            <w:r w:rsidR="00B6349B" w:rsidRPr="00F50FA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62" style="position:absolute;margin-left:-26.65pt;margin-top:-37.75pt;width:492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" adj="9641,28036" fillcolor="#fbd4b4 [1305]" strokecolor="#4a7ebb">
                <v:shadow on="t" color="#1f497d [3215]" opacity="22936f" origin=",.5" offset="0,.63889mm"/>
                <v:textbox>
                  <w:txbxContent>
                    <w:p w14:paraId="1CAD718C" w14:textId="289216E0" w:rsidR="00B6349B" w:rsidRPr="00E44F53" w:rsidRDefault="00E44F53" w:rsidP="00E44F53">
                      <w:pPr>
                        <w:pStyle w:val="FreieForm"/>
                        <w:rPr>
                          <w:rFonts w:eastAsia="Times New Roman"/>
                          <w:color w:val="auto"/>
                          <w:lang w:val="de-CH" w:bidi="x-none"/>
                        </w:rPr>
                      </w:pPr>
                      <w:r>
                        <w:rPr>
                          <w:b/>
                        </w:rPr>
                        <w:t>Zusatzinformation</w:t>
                      </w:r>
                      <w:r w:rsidR="00B6349B" w:rsidRPr="00F50FA8">
                        <w:rPr>
                          <w:b/>
                        </w:rPr>
                        <w:t>:</w:t>
                      </w:r>
                      <w:r w:rsidR="00B6349B" w:rsidRPr="00F50FA8">
                        <w:t xml:space="preserve"> Im Märchen</w:t>
                      </w:r>
                      <w:r w:rsidR="00FF1A36" w:rsidRPr="00F50FA8">
                        <w:t xml:space="preserve"> </w:t>
                      </w:r>
                      <w:r w:rsidR="00B6349B" w:rsidRPr="00F50FA8">
                        <w:t xml:space="preserve">«Alice im Wunderland» gibt die Rote Königin Alice folgenden Rat: «Hierzulande musst du so schnell rennen, wie du kannst, wenn du am gleichen Fleck bleiben willst.» </w:t>
                      </w:r>
                      <w:r>
                        <w:br/>
                      </w:r>
                      <w:r w:rsidR="00B6349B" w:rsidRPr="00F50FA8">
                        <w:t xml:space="preserve">Dieser Satz beschreibt die Grundlage für alle sich entwickelnden Systeme, </w:t>
                      </w:r>
                      <w:r w:rsidR="00FD745D" w:rsidRPr="00F50FA8">
                        <w:t xml:space="preserve">die </w:t>
                      </w:r>
                      <w:r w:rsidR="00B6349B" w:rsidRPr="00F50FA8">
                        <w:t>wir heute kennen. Er ging als Red</w:t>
                      </w:r>
                      <w:r w:rsidR="00FD745D" w:rsidRPr="00F50FA8">
                        <w:t>-</w:t>
                      </w:r>
                      <w:r w:rsidR="00B6349B" w:rsidRPr="00F50FA8">
                        <w:t>Queen</w:t>
                      </w:r>
                      <w:r w:rsidR="00FD745D" w:rsidRPr="00F50FA8">
                        <w:t>-</w:t>
                      </w:r>
                      <w:r w:rsidR="00B6349B" w:rsidRPr="00F50FA8">
                        <w:t>Effekt in die Evolutionstheorie ein und beruht auf den Beobachtungen, dass entwicklungs</w:t>
                      </w:r>
                      <w:r>
                        <w:softHyphen/>
                      </w:r>
                      <w:r w:rsidR="00B6349B" w:rsidRPr="00F50FA8">
                        <w:t>mässiger Stillstand über Parasitendruck immer zum Aussterben führt (</w:t>
                      </w:r>
                      <w:r w:rsidR="00FD745D" w:rsidRPr="00F50FA8">
                        <w:t>s</w:t>
                      </w:r>
                      <w:r w:rsidR="00B6349B" w:rsidRPr="00F50FA8">
                        <w:t>iehe auch</w:t>
                      </w:r>
                      <w:r w:rsidR="00FD745D" w:rsidRPr="00F50FA8">
                        <w:t>:</w:t>
                      </w:r>
                      <w:r w:rsidR="00B6349B" w:rsidRPr="00F50FA8">
                        <w:t xml:space="preserve"> http://</w:t>
                      </w:r>
                      <w:hyperlink r:id="rId11" w:history="1">
                        <w:r w:rsidR="00B6349B" w:rsidRPr="00F50FA8">
                          <w:t>de.wikipedia.org/wiki/Red-Queen-Hypothese</w:t>
                        </w:r>
                      </w:hyperlink>
                      <w:r w:rsidR="00B6349B" w:rsidRPr="00F50FA8">
                        <w:t>).</w:t>
                      </w:r>
                    </w:p>
                  </w:txbxContent>
                </v:textbox>
              </v:shape>
            </w:pict>
          </mc:Fallback>
        </mc:AlternateContent>
      </w:r>
      <w:r w:rsidR="00C0256E">
        <w:rPr>
          <w:noProof/>
          <w:lang w:val="de-CH" w:eastAsia="de-CH"/>
        </w:rPr>
        <mc:AlternateContent>
          <mc:Choice Requires="wps">
            <w:drawing>
              <wp:anchor distT="0" distB="0" distL="114300" distR="114300" simplePos="0" relativeHeight="251652608" behindDoc="0" locked="0" layoutInCell="1" allowOverlap="1" wp14:anchorId="10AD2D92" wp14:editId="22C3D342">
                <wp:simplePos x="0" y="0"/>
                <wp:positionH relativeFrom="column">
                  <wp:posOffset>3319145</wp:posOffset>
                </wp:positionH>
                <wp:positionV relativeFrom="paragraph">
                  <wp:posOffset>3743960</wp:posOffset>
                </wp:positionV>
                <wp:extent cx="2733675" cy="1595120"/>
                <wp:effectExtent l="67945" t="60960" r="93980" b="10922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595120"/>
                        </a:xfrm>
                        <a:prstGeom prst="horizontalScroll">
                          <a:avLst>
                            <a:gd name="adj" fmla="val 12500"/>
                          </a:avLst>
                        </a:prstGeom>
                        <a:solidFill>
                          <a:srgbClr val="95C6F8"/>
                        </a:solidFill>
                        <a:ln w="9525">
                          <a:solidFill>
                            <a:srgbClr val="4A7EBB"/>
                          </a:solidFill>
                          <a:round/>
                          <a:headEnd/>
                          <a:tailEnd/>
                        </a:ln>
                        <a:effectLst>
                          <a:outerShdw blurRad="40000" dist="23000" dir="5400000" rotWithShape="0">
                            <a:srgbClr val="000000">
                              <a:alpha val="34999"/>
                            </a:srgbClr>
                          </a:outerShdw>
                        </a:effectLst>
                      </wps:spPr>
                      <wps:txbx>
                        <w:txbxContent>
                          <w:p w14:paraId="171B4F59" w14:textId="77777777" w:rsidR="00B6349B" w:rsidRPr="00E44F53" w:rsidRDefault="00B6349B" w:rsidP="00E44F53">
                            <w:pPr>
                              <w:pStyle w:val="FreieForm"/>
                              <w:rPr>
                                <w:b/>
                              </w:rPr>
                            </w:pPr>
                            <w:r w:rsidRPr="00E44F53">
                              <w:rPr>
                                <w:b/>
                              </w:rPr>
                              <w:t>Beispiel:</w:t>
                            </w:r>
                          </w:p>
                          <w:p w14:paraId="0DBFC474" w14:textId="15C2D85F" w:rsidR="00B6349B" w:rsidRPr="00E44F53" w:rsidRDefault="00B6349B" w:rsidP="00E44F53">
                            <w:pPr>
                              <w:pStyle w:val="FreieForm"/>
                            </w:pPr>
                            <w:r w:rsidRPr="00E44F53">
                              <w:t>Sobald die Achsen parallelisiert wurden, hat das Fahrzeug geeiert, weil die Achsen und ihre Hüllen nun zu gross waren. Sie muss</w:t>
                            </w:r>
                            <w:r w:rsidR="008A2193" w:rsidRPr="00E44F53">
                              <w:softHyphen/>
                            </w:r>
                            <w:r w:rsidRPr="00E44F53">
                              <w:t xml:space="preserve">ten beide gekürzt werden.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9" type="#_x0000_t98" style="position:absolute;margin-left:261.35pt;margin-top:294.8pt;width:215.25pt;height:12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" fillcolor="#95c6f8" strokecolor="#4a7ebb">
                <v:shadow on="t" color="black" opacity="22936f" origin=",.5" offset="0,.63889mm"/>
                <v:textbox>
                  <w:txbxContent>
                    <w:p w14:paraId="171B4F59" w14:textId="77777777" w:rsidR="00B6349B" w:rsidRPr="00E44F53" w:rsidRDefault="00B6349B" w:rsidP="00E44F53">
                      <w:pPr>
                        <w:pStyle w:val="FreieForm"/>
                        <w:rPr>
                          <w:b/>
                        </w:rPr>
                      </w:pPr>
                      <w:r w:rsidRPr="00E44F53">
                        <w:rPr>
                          <w:b/>
                        </w:rPr>
                        <w:t>Beispiel:</w:t>
                      </w:r>
                    </w:p>
                    <w:p w14:paraId="0DBFC474" w14:textId="15C2D85F" w:rsidR="00B6349B" w:rsidRPr="00E44F53" w:rsidRDefault="00B6349B" w:rsidP="00E44F53">
                      <w:pPr>
                        <w:pStyle w:val="FreieForm"/>
                      </w:pPr>
                      <w:r w:rsidRPr="00E44F53">
                        <w:t>Sobald die Achsen parallelisiert wurden, hat das Fahrzeug geeiert, weil die Achsen und ihre Hüllen nun zu gross waren. Sie muss</w:t>
                      </w:r>
                      <w:r w:rsidR="008A2193" w:rsidRPr="00E44F53">
                        <w:softHyphen/>
                      </w:r>
                      <w:r w:rsidRPr="00E44F53">
                        <w:t xml:space="preserve">ten beide gekürzt werden. </w:t>
                      </w:r>
                    </w:p>
                  </w:txbxContent>
                </v:textbox>
              </v:shape>
            </w:pict>
          </mc:Fallback>
        </mc:AlternateContent>
      </w:r>
      <w:r w:rsidR="00C0256E">
        <w:rPr>
          <w:noProof/>
          <w:lang w:val="de-CH" w:eastAsia="de-CH"/>
        </w:rPr>
        <mc:AlternateContent>
          <mc:Choice Requires="wps">
            <w:drawing>
              <wp:anchor distT="0" distB="0" distL="114300" distR="114300" simplePos="0" relativeHeight="251651584" behindDoc="0" locked="0" layoutInCell="1" allowOverlap="1" wp14:anchorId="1C52C437" wp14:editId="60229681">
                <wp:simplePos x="0" y="0"/>
                <wp:positionH relativeFrom="column">
                  <wp:posOffset>4445</wp:posOffset>
                </wp:positionH>
                <wp:positionV relativeFrom="paragraph">
                  <wp:posOffset>1457960</wp:posOffset>
                </wp:positionV>
                <wp:extent cx="6048375" cy="3309620"/>
                <wp:effectExtent l="67945" t="111760" r="93980" b="109220"/>
                <wp:wrapNone/>
                <wp:docPr id="21" name="We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309620"/>
                        </a:xfrm>
                        <a:prstGeom prst="wave">
                          <a:avLst>
                            <a:gd name="adj1" fmla="val 12500"/>
                            <a:gd name="adj2" fmla="val 0"/>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0943CF41" w14:textId="49842BA9" w:rsidR="00B6349B" w:rsidRDefault="00AE39B5" w:rsidP="00CF742E">
                            <w:pPr>
                              <w:pStyle w:val="Funotentext1"/>
                              <w:spacing w:line="288" w:lineRule="auto"/>
                              <w:jc w:val="both"/>
                              <w:rPr>
                                <w:rStyle w:val="DefaultParagraphFont1"/>
                                <w:rFonts w:ascii="Arial Narrow" w:eastAsia="Calibri" w:hAnsi="Arial Narrow" w:cs="Calibri"/>
                                <w:sz w:val="22"/>
                                <w:szCs w:val="22"/>
                                <w:lang w:eastAsia="en-US"/>
                              </w:rPr>
                            </w:pPr>
                            <w:r w:rsidRPr="00E44F53">
                              <w:rPr>
                                <w:rFonts w:ascii="Arial Narrow" w:hAnsi="Arial Narrow"/>
                                <w:b/>
                                <w:sz w:val="22"/>
                              </w:rPr>
                              <w:t>Didaktische Kommentare:</w:t>
                            </w:r>
                            <w:r>
                              <w:rPr>
                                <w:rFonts w:ascii="Arial Narrow" w:hAnsi="Arial Narrow"/>
                                <w:b/>
                                <w:sz w:val="22"/>
                              </w:rPr>
                              <w:t xml:space="preserve"> </w:t>
                            </w:r>
                            <w:r w:rsidR="00B6349B">
                              <w:rPr>
                                <w:rStyle w:val="DefaultParagraphFont1"/>
                                <w:rFonts w:ascii="Arial Narrow" w:hAnsi="Arial Narrow"/>
                                <w:sz w:val="22"/>
                              </w:rPr>
                              <w:t>Hier gehen wir auf d</w:t>
                            </w:r>
                            <w:r w:rsidR="00FD745D">
                              <w:rPr>
                                <w:rStyle w:val="DefaultParagraphFont1"/>
                                <w:rFonts w:ascii="Arial Narrow" w:hAnsi="Arial Narrow"/>
                                <w:sz w:val="22"/>
                              </w:rPr>
                              <w:t>as</w:t>
                            </w:r>
                            <w:r w:rsidR="00B6349B">
                              <w:rPr>
                                <w:rStyle w:val="DefaultParagraphFont1"/>
                                <w:rFonts w:ascii="Arial Narrow" w:hAnsi="Arial Narrow"/>
                                <w:sz w:val="22"/>
                              </w:rPr>
                              <w:t xml:space="preserve"> </w:t>
                            </w:r>
                            <w:proofErr w:type="spellStart"/>
                            <w:r w:rsidR="00B6349B">
                              <w:rPr>
                                <w:rStyle w:val="DefaultParagraphFont1"/>
                                <w:rFonts w:ascii="Arial Narrow" w:hAnsi="Arial Narrow"/>
                                <w:sz w:val="22"/>
                              </w:rPr>
                              <w:t>Vernetztsein</w:t>
                            </w:r>
                            <w:proofErr w:type="spellEnd"/>
                            <w:r w:rsidR="00B6349B">
                              <w:rPr>
                                <w:rStyle w:val="DefaultParagraphFont1"/>
                                <w:rFonts w:ascii="Arial Narrow" w:hAnsi="Arial Narrow"/>
                                <w:sz w:val="22"/>
                              </w:rPr>
                              <w:t xml:space="preserve"> der Komponenten in einem sich ent</w:t>
                            </w:r>
                            <w:r w:rsidR="00FD745D">
                              <w:rPr>
                                <w:rStyle w:val="DefaultParagraphFont1"/>
                                <w:rFonts w:ascii="Arial Narrow" w:hAnsi="Arial Narrow"/>
                                <w:sz w:val="22"/>
                              </w:rPr>
                              <w:softHyphen/>
                            </w:r>
                            <w:r w:rsidR="00B6349B">
                              <w:rPr>
                                <w:rStyle w:val="DefaultParagraphFont1"/>
                                <w:rFonts w:ascii="Arial Narrow" w:hAnsi="Arial Narrow"/>
                                <w:sz w:val="22"/>
                              </w:rPr>
                              <w:t>wickelnden System ein. In einem Netzwerk beeinflusst die Änderung einer Komponente oft die Funktionsweise des ganzen Systems und somit auch jene anderer Komponenten. Zum Beispiel ging die Entwicklung von Fell res</w:t>
                            </w:r>
                            <w:r w:rsidR="008A2193">
                              <w:rPr>
                                <w:rStyle w:val="DefaultParagraphFont1"/>
                                <w:rFonts w:ascii="Arial Narrow" w:hAnsi="Arial Narrow"/>
                                <w:sz w:val="22"/>
                              </w:rPr>
                              <w:softHyphen/>
                            </w:r>
                            <w:r w:rsidR="00B6349B">
                              <w:rPr>
                                <w:rStyle w:val="DefaultParagraphFont1"/>
                                <w:rFonts w:ascii="Arial Narrow" w:hAnsi="Arial Narrow"/>
                                <w:sz w:val="22"/>
                              </w:rPr>
                              <w:t xml:space="preserve">pektive Federn mit der Etablierung der </w:t>
                            </w:r>
                            <w:proofErr w:type="spellStart"/>
                            <w:r w:rsidR="00B6349B">
                              <w:rPr>
                                <w:rStyle w:val="DefaultParagraphFont1"/>
                                <w:rFonts w:ascii="Arial Narrow" w:hAnsi="Arial Narrow"/>
                                <w:sz w:val="22"/>
                              </w:rPr>
                              <w:t>Homothermie</w:t>
                            </w:r>
                            <w:proofErr w:type="spellEnd"/>
                            <w:r w:rsidR="00B6349B">
                              <w:rPr>
                                <w:rStyle w:val="DefaultParagraphFont1"/>
                                <w:rFonts w:ascii="Arial Narrow" w:hAnsi="Arial Narrow"/>
                                <w:sz w:val="22"/>
                              </w:rPr>
                              <w:t xml:space="preserve"> und der Eroberung aller Lebensräume auf der Erde einher. Die Federentwicklung war aber nicht entscheidend für die Entwicklung der Flügel.</w:t>
                            </w:r>
                          </w:p>
                          <w:p w14:paraId="09729854" w14:textId="77777777" w:rsidR="00B6349B" w:rsidRDefault="00B6349B" w:rsidP="00CF742E">
                            <w:pPr>
                              <w:pStyle w:val="Funotentext1"/>
                              <w:spacing w:line="288" w:lineRule="auto"/>
                              <w:jc w:val="both"/>
                              <w:rPr>
                                <w:rFonts w:ascii="Times New Roman" w:eastAsia="Times New Roman" w:hAnsi="Times New Roman"/>
                                <w:color w:val="auto"/>
                                <w:lang w:val="de-CH" w:bidi="x-none"/>
                              </w:rPr>
                            </w:pPr>
                            <w:r>
                              <w:rPr>
                                <w:rStyle w:val="DefaultParagraphFont1"/>
                                <w:rFonts w:ascii="Arial Narrow" w:hAnsi="Arial Narrow"/>
                                <w:sz w:val="22"/>
                              </w:rPr>
                              <w:t xml:space="preserve">Dieses </w:t>
                            </w:r>
                            <w:proofErr w:type="spellStart"/>
                            <w:r>
                              <w:rPr>
                                <w:rStyle w:val="DefaultParagraphFont1"/>
                                <w:rFonts w:ascii="Arial Narrow" w:hAnsi="Arial Narrow"/>
                                <w:sz w:val="22"/>
                              </w:rPr>
                              <w:t>Vernetztsein</w:t>
                            </w:r>
                            <w:proofErr w:type="spellEnd"/>
                            <w:r>
                              <w:rPr>
                                <w:rStyle w:val="DefaultParagraphFont1"/>
                                <w:rFonts w:ascii="Arial Narrow" w:hAnsi="Arial Narrow"/>
                                <w:sz w:val="22"/>
                              </w:rPr>
                              <w:t xml:space="preserve"> kann hier thematisiert und in Beziehung zu den gemachten </w:t>
                            </w:r>
                            <w:proofErr w:type="spellStart"/>
                            <w:r>
                              <w:rPr>
                                <w:rStyle w:val="DefaultParagraphFont1"/>
                                <w:rFonts w:ascii="Arial Narrow" w:hAnsi="Arial Narrow"/>
                                <w:sz w:val="22"/>
                              </w:rPr>
                              <w:t>Engineeringerfahrungen</w:t>
                            </w:r>
                            <w:proofErr w:type="spellEnd"/>
                            <w:r>
                              <w:rPr>
                                <w:rStyle w:val="DefaultParagraphFont1"/>
                                <w:rFonts w:ascii="Arial Narrow" w:hAnsi="Arial Narrow"/>
                                <w:sz w:val="22"/>
                              </w:rPr>
                              <w:t xml:space="preserve"> der Schülerinnen und Schüler aus dem ersten Teil des Moduls gebracht werden. Veränderungen an einem Teil haben unter Umständen Anpassungen an anderen Teilen notwendig gemacht. </w:t>
                            </w:r>
                          </w:p>
                          <w:p w14:paraId="0C4A8C56" w14:textId="77777777" w:rsidR="00B6349B" w:rsidRDefault="00B63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1" o:spid="_x0000_s1030" type="#_x0000_t64" style="position:absolute;margin-left:.35pt;margin-top:114.8pt;width:476.25pt;height:260.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" adj="2700" fillcolor="#f5ff95" strokecolor="#4a7ebb">
                <v:shadow on="t" color="black" opacity="22936f" origin=",.5" offset="0,.63889mm"/>
                <v:textbox>
                  <w:txbxContent>
                    <w:p w14:paraId="0943CF41" w14:textId="49842BA9" w:rsidR="00B6349B" w:rsidRDefault="00AE39B5" w:rsidP="00CF742E">
                      <w:pPr>
                        <w:pStyle w:val="Funotentext1"/>
                        <w:spacing w:line="288" w:lineRule="auto"/>
                        <w:jc w:val="both"/>
                        <w:rPr>
                          <w:rStyle w:val="DefaultParagraphFont1"/>
                          <w:rFonts w:ascii="Arial Narrow" w:eastAsia="Calibri" w:hAnsi="Arial Narrow" w:cs="Calibri"/>
                          <w:sz w:val="22"/>
                          <w:szCs w:val="22"/>
                          <w:lang w:eastAsia="en-US"/>
                        </w:rPr>
                      </w:pPr>
                      <w:r w:rsidRPr="00E44F53">
                        <w:rPr>
                          <w:rFonts w:ascii="Arial Narrow" w:hAnsi="Arial Narrow"/>
                          <w:b/>
                          <w:sz w:val="22"/>
                        </w:rPr>
                        <w:t>Didaktische Kommentare:</w:t>
                      </w:r>
                      <w:r>
                        <w:rPr>
                          <w:rFonts w:ascii="Arial Narrow" w:hAnsi="Arial Narrow"/>
                          <w:b/>
                          <w:sz w:val="22"/>
                        </w:rPr>
                        <w:t xml:space="preserve"> </w:t>
                      </w:r>
                      <w:r w:rsidR="00B6349B">
                        <w:rPr>
                          <w:rStyle w:val="DefaultParagraphFont1"/>
                          <w:rFonts w:ascii="Arial Narrow" w:hAnsi="Arial Narrow"/>
                          <w:sz w:val="22"/>
                        </w:rPr>
                        <w:t>Hier gehen wir auf d</w:t>
                      </w:r>
                      <w:r w:rsidR="00FD745D">
                        <w:rPr>
                          <w:rStyle w:val="DefaultParagraphFont1"/>
                          <w:rFonts w:ascii="Arial Narrow" w:hAnsi="Arial Narrow"/>
                          <w:sz w:val="22"/>
                        </w:rPr>
                        <w:t>as</w:t>
                      </w:r>
                      <w:r w:rsidR="00B6349B">
                        <w:rPr>
                          <w:rStyle w:val="DefaultParagraphFont1"/>
                          <w:rFonts w:ascii="Arial Narrow" w:hAnsi="Arial Narrow"/>
                          <w:sz w:val="22"/>
                        </w:rPr>
                        <w:t xml:space="preserve"> </w:t>
                      </w:r>
                      <w:proofErr w:type="spellStart"/>
                      <w:r w:rsidR="00B6349B">
                        <w:rPr>
                          <w:rStyle w:val="DefaultParagraphFont1"/>
                          <w:rFonts w:ascii="Arial Narrow" w:hAnsi="Arial Narrow"/>
                          <w:sz w:val="22"/>
                        </w:rPr>
                        <w:t>Vernetztsein</w:t>
                      </w:r>
                      <w:proofErr w:type="spellEnd"/>
                      <w:r w:rsidR="00B6349B">
                        <w:rPr>
                          <w:rStyle w:val="DefaultParagraphFont1"/>
                          <w:rFonts w:ascii="Arial Narrow" w:hAnsi="Arial Narrow"/>
                          <w:sz w:val="22"/>
                        </w:rPr>
                        <w:t xml:space="preserve"> der Komponenten in einem sich ent</w:t>
                      </w:r>
                      <w:r w:rsidR="00FD745D">
                        <w:rPr>
                          <w:rStyle w:val="DefaultParagraphFont1"/>
                          <w:rFonts w:ascii="Arial Narrow" w:hAnsi="Arial Narrow"/>
                          <w:sz w:val="22"/>
                        </w:rPr>
                        <w:softHyphen/>
                      </w:r>
                      <w:r w:rsidR="00B6349B">
                        <w:rPr>
                          <w:rStyle w:val="DefaultParagraphFont1"/>
                          <w:rFonts w:ascii="Arial Narrow" w:hAnsi="Arial Narrow"/>
                          <w:sz w:val="22"/>
                        </w:rPr>
                        <w:t>wickelnden System ein. In einem Netzwerk beeinflusst die Änderung einer Komponente oft die Funktionsweise des ganzen Systems und somit auch jene anderer Komponenten. Zum Beispiel ging die Entwicklung von Fell res</w:t>
                      </w:r>
                      <w:r w:rsidR="008A2193">
                        <w:rPr>
                          <w:rStyle w:val="DefaultParagraphFont1"/>
                          <w:rFonts w:ascii="Arial Narrow" w:hAnsi="Arial Narrow"/>
                          <w:sz w:val="22"/>
                        </w:rPr>
                        <w:softHyphen/>
                      </w:r>
                      <w:r w:rsidR="00B6349B">
                        <w:rPr>
                          <w:rStyle w:val="DefaultParagraphFont1"/>
                          <w:rFonts w:ascii="Arial Narrow" w:hAnsi="Arial Narrow"/>
                          <w:sz w:val="22"/>
                        </w:rPr>
                        <w:t xml:space="preserve">pektive Federn mit der Etablierung der </w:t>
                      </w:r>
                      <w:proofErr w:type="spellStart"/>
                      <w:r w:rsidR="00B6349B">
                        <w:rPr>
                          <w:rStyle w:val="DefaultParagraphFont1"/>
                          <w:rFonts w:ascii="Arial Narrow" w:hAnsi="Arial Narrow"/>
                          <w:sz w:val="22"/>
                        </w:rPr>
                        <w:t>Homothermie</w:t>
                      </w:r>
                      <w:proofErr w:type="spellEnd"/>
                      <w:r w:rsidR="00B6349B">
                        <w:rPr>
                          <w:rStyle w:val="DefaultParagraphFont1"/>
                          <w:rFonts w:ascii="Arial Narrow" w:hAnsi="Arial Narrow"/>
                          <w:sz w:val="22"/>
                        </w:rPr>
                        <w:t xml:space="preserve"> und der Eroberung aller Lebensräume auf der Erde einher. Die Federentwicklung war aber nicht entscheidend für die Entwicklung der Flügel.</w:t>
                      </w:r>
                    </w:p>
                    <w:p w14:paraId="09729854" w14:textId="77777777" w:rsidR="00B6349B" w:rsidRDefault="00B6349B" w:rsidP="00CF742E">
                      <w:pPr>
                        <w:pStyle w:val="Funotentext1"/>
                        <w:spacing w:line="288" w:lineRule="auto"/>
                        <w:jc w:val="both"/>
                        <w:rPr>
                          <w:rFonts w:ascii="Times New Roman" w:eastAsia="Times New Roman" w:hAnsi="Times New Roman"/>
                          <w:color w:val="auto"/>
                          <w:lang w:val="de-CH" w:bidi="x-none"/>
                        </w:rPr>
                      </w:pPr>
                      <w:r>
                        <w:rPr>
                          <w:rStyle w:val="DefaultParagraphFont1"/>
                          <w:rFonts w:ascii="Arial Narrow" w:hAnsi="Arial Narrow"/>
                          <w:sz w:val="22"/>
                        </w:rPr>
                        <w:t xml:space="preserve">Dieses </w:t>
                      </w:r>
                      <w:proofErr w:type="spellStart"/>
                      <w:r>
                        <w:rPr>
                          <w:rStyle w:val="DefaultParagraphFont1"/>
                          <w:rFonts w:ascii="Arial Narrow" w:hAnsi="Arial Narrow"/>
                          <w:sz w:val="22"/>
                        </w:rPr>
                        <w:t>Vernetztsein</w:t>
                      </w:r>
                      <w:proofErr w:type="spellEnd"/>
                      <w:r>
                        <w:rPr>
                          <w:rStyle w:val="DefaultParagraphFont1"/>
                          <w:rFonts w:ascii="Arial Narrow" w:hAnsi="Arial Narrow"/>
                          <w:sz w:val="22"/>
                        </w:rPr>
                        <w:t xml:space="preserve"> kann hier thematisiert und in Beziehung zu den gemachten </w:t>
                      </w:r>
                      <w:proofErr w:type="spellStart"/>
                      <w:r>
                        <w:rPr>
                          <w:rStyle w:val="DefaultParagraphFont1"/>
                          <w:rFonts w:ascii="Arial Narrow" w:hAnsi="Arial Narrow"/>
                          <w:sz w:val="22"/>
                        </w:rPr>
                        <w:t>Engineeringerfahrungen</w:t>
                      </w:r>
                      <w:proofErr w:type="spellEnd"/>
                      <w:r>
                        <w:rPr>
                          <w:rStyle w:val="DefaultParagraphFont1"/>
                          <w:rFonts w:ascii="Arial Narrow" w:hAnsi="Arial Narrow"/>
                          <w:sz w:val="22"/>
                        </w:rPr>
                        <w:t xml:space="preserve"> der Schülerinnen und Schüler aus dem ersten Teil des Moduls gebracht werden. Veränderungen an einem Teil haben unter Umständen Anpassungen an anderen Teilen notwendig gemacht. </w:t>
                      </w:r>
                    </w:p>
                    <w:p w14:paraId="0C4A8C56" w14:textId="77777777" w:rsidR="00B6349B" w:rsidRDefault="00B6349B"/>
                  </w:txbxContent>
                </v:textbox>
              </v:shape>
            </w:pict>
          </mc:Fallback>
        </mc:AlternateContent>
      </w:r>
      <w:r w:rsidRPr="00ED3C81">
        <w:t xml:space="preserve"> </w:t>
      </w:r>
      <w:r>
        <w:rPr>
          <w:noProof/>
          <w:lang w:val="de-CH" w:eastAsia="de-CH"/>
        </w:rPr>
        <mc:AlternateContent>
          <mc:Choice Requires="wps">
            <w:drawing>
              <wp:anchor distT="0" distB="0" distL="114300" distR="114300" simplePos="0" relativeHeight="251653632" behindDoc="0" locked="0" layoutInCell="1" allowOverlap="1" wp14:anchorId="3CE49F6F" wp14:editId="72EB1C9F">
                <wp:simplePos x="0" y="0"/>
                <wp:positionH relativeFrom="column">
                  <wp:posOffset>-25400</wp:posOffset>
                </wp:positionH>
                <wp:positionV relativeFrom="paragraph">
                  <wp:posOffset>5534660</wp:posOffset>
                </wp:positionV>
                <wp:extent cx="5934075" cy="1371600"/>
                <wp:effectExtent l="50800" t="25400" r="85725" b="609600"/>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371600"/>
                        </a:xfrm>
                        <a:prstGeom prst="wedgeRoundRectCallout">
                          <a:avLst>
                            <a:gd name="adj1" fmla="val -443"/>
                            <a:gd name="adj2" fmla="val 86162"/>
                            <a:gd name="adj3" fmla="val 16667"/>
                          </a:avLst>
                        </a:prstGeom>
                        <a:solidFill>
                          <a:schemeClr val="accent6">
                            <a:lumMod val="40000"/>
                            <a:lumOff val="60000"/>
                          </a:schemeClr>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726EA5BF" w14:textId="69922098" w:rsidR="00B6349B" w:rsidRDefault="00B6349B" w:rsidP="00E44F53">
                            <w:pPr>
                              <w:pStyle w:val="FreieForm"/>
                              <w:rPr>
                                <w:rFonts w:ascii="Times New Roman" w:eastAsia="Times New Roman" w:hAnsi="Times New Roman"/>
                                <w:color w:val="auto"/>
                                <w:lang w:val="de-CH" w:bidi="x-none"/>
                              </w:rPr>
                            </w:pPr>
                            <w:r w:rsidRPr="005E286B">
                              <w:rPr>
                                <w:b/>
                              </w:rPr>
                              <w:t>Zusatzinformation:</w:t>
                            </w:r>
                            <w:r>
                              <w:t xml:space="preserve"> Dadurch konnten Reptilien </w:t>
                            </w:r>
                            <w:r>
                              <w:rPr>
                                <w:rFonts w:ascii="Arial Narrow Bold" w:hAnsi="Arial Narrow Bold"/>
                              </w:rPr>
                              <w:t>Kohlendioxid</w:t>
                            </w:r>
                            <w:r>
                              <w:t xml:space="preserve"> nicht mehr über die Haut abatmen. Ent</w:t>
                            </w:r>
                            <w:r w:rsidR="00FF5847">
                              <w:softHyphen/>
                            </w:r>
                            <w:r>
                              <w:t>sprechend musste ihr Herz</w:t>
                            </w:r>
                            <w:r w:rsidR="00FD745D">
                              <w:t>-K</w:t>
                            </w:r>
                            <w:r>
                              <w:t>reislauf</w:t>
                            </w:r>
                            <w:r w:rsidR="00FD745D">
                              <w:t>-S</w:t>
                            </w:r>
                            <w:r>
                              <w:t>ystem angepasst werden, was im weiteren Entwicklungsverlauf zu zwei vollständig getrennten Blutkreisläufen führte, eine Voraussetzung für die grossen Gehirne der Säugetiere ebenso wie für die enorme Flugfähigkeit der Vögel. Zudem mussten die Lungen effizienter gestaltet werden, um das giftige CO</w:t>
                            </w:r>
                            <w:r w:rsidRPr="00C0256E">
                              <w:rPr>
                                <w:vertAlign w:val="subscript"/>
                              </w:rPr>
                              <w:t>2</w:t>
                            </w:r>
                            <w:r>
                              <w:t xml:space="preserve"> abatmen zu können. Dies geschah durch Oberflächenvergrösserung des Lungenepithels in den Alveolen.</w:t>
                            </w:r>
                          </w:p>
                          <w:p w14:paraId="19D98E6B" w14:textId="77777777" w:rsidR="00B6349B" w:rsidRDefault="00B63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1" type="#_x0000_t62" style="position:absolute;margin-left:-2pt;margin-top:435.8pt;width:467.25pt;height:1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" adj="10704,29411" fillcolor="#fbd4b4 [1305]" strokecolor="#4a7ebb">
                <v:shadow on="t" color="#1f497d [3215]" opacity="22936f" origin=",.5" offset="0,.63889mm"/>
                <v:textbox>
                  <w:txbxContent>
                    <w:p w14:paraId="726EA5BF" w14:textId="69922098" w:rsidR="00B6349B" w:rsidRDefault="00B6349B" w:rsidP="00E44F53">
                      <w:pPr>
                        <w:pStyle w:val="FreieForm"/>
                        <w:rPr>
                          <w:rFonts w:ascii="Times New Roman" w:eastAsia="Times New Roman" w:hAnsi="Times New Roman"/>
                          <w:color w:val="auto"/>
                          <w:lang w:val="de-CH" w:bidi="x-none"/>
                        </w:rPr>
                      </w:pPr>
                      <w:r w:rsidRPr="005E286B">
                        <w:rPr>
                          <w:b/>
                        </w:rPr>
                        <w:t>Zusatzinformation:</w:t>
                      </w:r>
                      <w:r>
                        <w:t xml:space="preserve"> Dadurch konnten Reptilien </w:t>
                      </w:r>
                      <w:r>
                        <w:rPr>
                          <w:rFonts w:ascii="Arial Narrow Bold" w:hAnsi="Arial Narrow Bold"/>
                        </w:rPr>
                        <w:t>Kohlendioxid</w:t>
                      </w:r>
                      <w:r>
                        <w:t xml:space="preserve"> nicht mehr über die Haut abatmen. Ent</w:t>
                      </w:r>
                      <w:r w:rsidR="00FF5847">
                        <w:softHyphen/>
                      </w:r>
                      <w:r>
                        <w:t>sprechend musste ihr Herz</w:t>
                      </w:r>
                      <w:r w:rsidR="00FD745D">
                        <w:t>-K</w:t>
                      </w:r>
                      <w:r>
                        <w:t>reislauf</w:t>
                      </w:r>
                      <w:r w:rsidR="00FD745D">
                        <w:t>-S</w:t>
                      </w:r>
                      <w:r>
                        <w:t>ystem angepasst werden, was im weiteren Entwicklungsverlauf zu zwei vollständig getrennten Blutkreisläufen führte, eine Voraussetzung für die grossen Gehirne der Säugetiere ebenso wie für die enorme Flugfähigkeit der Vögel. Zudem mussten die Lungen effizienter gestaltet werden, um das giftige CO</w:t>
                      </w:r>
                      <w:r w:rsidRPr="00C0256E">
                        <w:rPr>
                          <w:vertAlign w:val="subscript"/>
                        </w:rPr>
                        <w:t>2</w:t>
                      </w:r>
                      <w:r>
                        <w:t xml:space="preserve"> abatmen zu können. Dies geschah durch Oberflächenvergrösserung des Lungenepithels in den Alveolen.</w:t>
                      </w:r>
                    </w:p>
                    <w:p w14:paraId="19D98E6B" w14:textId="77777777" w:rsidR="00B6349B" w:rsidRDefault="00B6349B"/>
                  </w:txbxContent>
                </v:textbox>
              </v:shape>
            </w:pict>
          </mc:Fallback>
        </mc:AlternateContent>
      </w:r>
      <w:r>
        <w:rPr>
          <w:noProof/>
          <w:lang w:val="de-CH" w:eastAsia="de-CH"/>
        </w:rPr>
        <w:drawing>
          <wp:inline distT="0" distB="0" distL="0" distR="0" wp14:anchorId="087B5217" wp14:editId="0C7D1F0D">
            <wp:extent cx="5939790" cy="8330193"/>
            <wp:effectExtent l="0" t="0" r="3810" b="1270"/>
            <wp:docPr id="3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alphaModFix amt="48000"/>
                      <a:extLst>
                        <a:ext uri="{28A0092B-C50C-407E-A947-70E740481C1C}">
                          <a14:useLocalDpi xmlns:a14="http://schemas.microsoft.com/office/drawing/2010/main" val="0"/>
                        </a:ext>
                      </a:extLst>
                    </a:blip>
                    <a:srcRect/>
                    <a:stretch>
                      <a:fillRect/>
                    </a:stretch>
                  </pic:blipFill>
                  <pic:spPr bwMode="auto">
                    <a:xfrm>
                      <a:off x="0" y="0"/>
                      <a:ext cx="5939790" cy="8330193"/>
                    </a:xfrm>
                    <a:prstGeom prst="rect">
                      <a:avLst/>
                    </a:prstGeom>
                    <a:noFill/>
                    <a:ln>
                      <a:noFill/>
                    </a:ln>
                  </pic:spPr>
                </pic:pic>
              </a:graphicData>
            </a:graphic>
          </wp:inline>
        </w:drawing>
      </w:r>
    </w:p>
    <w:p w14:paraId="79E0FE55" w14:textId="0F0D69D7" w:rsidR="00277B0B" w:rsidRDefault="00C41B95" w:rsidP="00D02273">
      <w:pPr>
        <w:rPr>
          <w:lang w:val="de-CH"/>
        </w:rPr>
      </w:pPr>
      <w:r w:rsidRPr="00C41B95">
        <w:rPr>
          <w:noProof/>
          <w:lang w:val="de-CH" w:eastAsia="de-CH"/>
        </w:rPr>
        <w:lastRenderedPageBreak/>
        <w:drawing>
          <wp:inline distT="0" distB="0" distL="0" distR="0" wp14:anchorId="45DE27CF" wp14:editId="7BACD33A">
            <wp:extent cx="5588000" cy="8351520"/>
            <wp:effectExtent l="0" t="0" r="0" b="5080"/>
            <wp:docPr id="3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3">
                      <a:alphaModFix amt="46000"/>
                      <a:extLst>
                        <a:ext uri="{28A0092B-C50C-407E-A947-70E740481C1C}">
                          <a14:useLocalDpi xmlns:a14="http://schemas.microsoft.com/office/drawing/2010/main" val="0"/>
                        </a:ext>
                      </a:extLst>
                    </a:blip>
                    <a:srcRect/>
                    <a:stretch>
                      <a:fillRect/>
                    </a:stretch>
                  </pic:blipFill>
                  <pic:spPr bwMode="auto">
                    <a:xfrm>
                      <a:off x="0" y="0"/>
                      <a:ext cx="5588369" cy="8352072"/>
                    </a:xfrm>
                    <a:prstGeom prst="rect">
                      <a:avLst/>
                    </a:prstGeom>
                    <a:noFill/>
                    <a:ln>
                      <a:noFill/>
                    </a:ln>
                  </pic:spPr>
                </pic:pic>
              </a:graphicData>
            </a:graphic>
          </wp:inline>
        </w:drawing>
      </w:r>
      <w:r w:rsidR="00C0256E">
        <w:rPr>
          <w:noProof/>
          <w:lang w:val="de-CH" w:eastAsia="de-CH"/>
        </w:rPr>
        <mc:AlternateContent>
          <mc:Choice Requires="wps">
            <w:drawing>
              <wp:anchor distT="0" distB="0" distL="114300" distR="114300" simplePos="0" relativeHeight="251654656" behindDoc="0" locked="0" layoutInCell="1" allowOverlap="1" wp14:anchorId="052887B2" wp14:editId="7EEA6FEF">
                <wp:simplePos x="0" y="0"/>
                <wp:positionH relativeFrom="column">
                  <wp:posOffset>-338455</wp:posOffset>
                </wp:positionH>
                <wp:positionV relativeFrom="paragraph">
                  <wp:posOffset>86360</wp:posOffset>
                </wp:positionV>
                <wp:extent cx="6272530" cy="2395220"/>
                <wp:effectExtent l="106045" t="99060" r="123825" b="436372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2395220"/>
                        </a:xfrm>
                        <a:prstGeom prst="wedgeRoundRectCallout">
                          <a:avLst>
                            <a:gd name="adj1" fmla="val 9565"/>
                            <a:gd name="adj2" fmla="val 225611"/>
                            <a:gd name="adj3" fmla="val 16667"/>
                          </a:avLst>
                        </a:prstGeom>
                        <a:solidFill>
                          <a:srgbClr val="95C6F8"/>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5590E63E" w14:textId="2F1880ED" w:rsidR="00B6349B" w:rsidRDefault="00B6349B" w:rsidP="00E44F53">
                            <w:pPr>
                              <w:pStyle w:val="FreieForm"/>
                            </w:pPr>
                            <w:r>
                              <w:rPr>
                                <w:b/>
                              </w:rPr>
                              <w:t xml:space="preserve">Thematische Ergänzung: </w:t>
                            </w:r>
                            <w:r>
                              <w:t>Hier liesse sich eine ergänzende Abzweigung einführen. Welches waren die erfolg</w:t>
                            </w:r>
                            <w:r w:rsidR="00FF5847">
                              <w:softHyphen/>
                            </w:r>
                            <w:r>
                              <w:t>reichsten Geräteupdates beim iPhone? Wie war das Verkaufszahlenverhältnis vom iPhone 4</w:t>
                            </w:r>
                            <w:r w:rsidR="00291185">
                              <w:t xml:space="preserve"> </w:t>
                            </w:r>
                            <w:r>
                              <w:t>(5) zum iPhone</w:t>
                            </w:r>
                            <w:r w:rsidR="00291185">
                              <w:t> </w:t>
                            </w:r>
                            <w:r>
                              <w:t xml:space="preserve">4s (5s) gegenüber denjenigen zwischen einem 4s (5s) </w:t>
                            </w:r>
                            <w:r w:rsidR="00FF1A36">
                              <w:t xml:space="preserve">und einem </w:t>
                            </w:r>
                            <w:r>
                              <w:t>iPhone 5 (6). Mittels der Vergleiche der Verkaufszahlen und de</w:t>
                            </w:r>
                            <w:r w:rsidR="00FF1A36">
                              <w:t>s</w:t>
                            </w:r>
                            <w:r>
                              <w:t xml:space="preserve"> Erfassen</w:t>
                            </w:r>
                            <w:r w:rsidR="00FF1A36">
                              <w:t>s</w:t>
                            </w:r>
                            <w:r>
                              <w:t xml:space="preserve">  des persönlichen Gewinns durch rein technische Erneuerungen könnten wir abschätzen, </w:t>
                            </w:r>
                            <w:r w:rsidR="00FF5847">
                              <w:t>welchen</w:t>
                            </w:r>
                            <w:r w:rsidR="00FF1A36">
                              <w:t xml:space="preserve"> einen Einfluss </w:t>
                            </w:r>
                            <w:r>
                              <w:t>beispielsweise das unterschiedliche Aussehen der iPhone-Versionen auf das Kaufverhalten hatte. Da Verkaufszahlen oft nicht abrufbar sind, finden Sie hier noch eine alternative schülerinnen- und schülerbezogene Behandlung des Themas. Eine weitere Möglichkeit wäre eine direkte Umfrage in der MINT</w:t>
                            </w:r>
                            <w:r w:rsidR="00FF5847">
                              <w:t>-</w:t>
                            </w:r>
                            <w:r>
                              <w:t xml:space="preserve">Klasse über das Thema </w:t>
                            </w:r>
                            <w:r w:rsidR="00FF1A36">
                              <w:t>«</w:t>
                            </w:r>
                            <w:r>
                              <w:t>möglicher Smartphone-Austausch</w:t>
                            </w:r>
                            <w:r w:rsidR="00FF1A36">
                              <w:t>»</w:t>
                            </w:r>
                            <w:r>
                              <w:t xml:space="preserve">. </w:t>
                            </w:r>
                          </w:p>
                          <w:p w14:paraId="32DDAF5E" w14:textId="5A16D4A5" w:rsidR="003513C3" w:rsidRDefault="003513C3" w:rsidP="00E44F53">
                            <w:pPr>
                              <w:pStyle w:val="FreieForm"/>
                              <w:rPr>
                                <w:rFonts w:ascii="Times New Roman" w:eastAsia="Times New Roman" w:hAnsi="Times New Roman"/>
                                <w:color w:val="auto"/>
                                <w:lang w:val="de-CH" w:bidi="x-none"/>
                              </w:rPr>
                            </w:pPr>
                            <w:r w:rsidRPr="00E44F53">
                              <w:t>Fragebeispiel: Welche</w:t>
                            </w:r>
                            <w:r>
                              <w:t xml:space="preserve"> Verbesserung hat welche Auswirkung auf die Verkaufszahlen: </w:t>
                            </w:r>
                            <w:r w:rsidR="00FF1A36">
                              <w:t>e</w:t>
                            </w:r>
                            <w:r>
                              <w:t>ine grosse technische Ver</w:t>
                            </w:r>
                            <w:r w:rsidR="00FF5847">
                              <w:softHyphen/>
                            </w:r>
                            <w:r>
                              <w:t>besserung ohne äussere Veränderung oder ein anderes Aussehen mit kleinen technischen Veränderungen?</w:t>
                            </w:r>
                          </w:p>
                          <w:p w14:paraId="7D9D70A0" w14:textId="77777777" w:rsidR="003513C3" w:rsidRDefault="003513C3" w:rsidP="00E44F53">
                            <w:pPr>
                              <w:pStyle w:val="FreieForm"/>
                            </w:pPr>
                          </w:p>
                          <w:p w14:paraId="1BF6B545" w14:textId="77777777" w:rsidR="00B6349B" w:rsidRDefault="00B6349B" w:rsidP="00E44F53">
                            <w:pPr>
                              <w:pStyle w:val="FreieForm"/>
                              <w:rPr>
                                <w:rFonts w:ascii="Times New Roman" w:eastAsia="Times New Roman" w:hAnsi="Times New Roman"/>
                                <w:color w:val="auto"/>
                                <w:lang w:val="de-CH" w:bidi="x-none"/>
                              </w:rPr>
                            </w:pPr>
                            <w:r>
                              <w:rPr>
                                <w:rFonts w:ascii="Arial Narrow Bold" w:hAnsi="Arial Narrow Bold"/>
                              </w:rPr>
                              <w:t>Fragebeispiel</w:t>
                            </w:r>
                            <w:r>
                              <w:t>: Welche Verbesserung hat welche Auswirkung auf die Verkaufszahlen: Eine grosse technische Verbesserung ohne äussere Veränderung oder ein anderes Aussehen mit kleinen technischen Veränderungen?</w:t>
                            </w:r>
                          </w:p>
                          <w:p w14:paraId="6294D761" w14:textId="77777777" w:rsidR="00B6349B" w:rsidRDefault="00B63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2" type="#_x0000_t62" style="position:absolute;margin-left:-26.65pt;margin-top:6.8pt;width:493.9pt;height:18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" adj="12866,59532" fillcolor="#95c6f8" strokecolor="#4a7ebb">
                <v:shadow on="t" color="#1f497d [3215]" opacity="22936f" origin=",.5" offset="0,.63889mm"/>
                <v:textbox>
                  <w:txbxContent>
                    <w:p w14:paraId="5590E63E" w14:textId="2F1880ED" w:rsidR="00B6349B" w:rsidRDefault="00B6349B" w:rsidP="00E44F53">
                      <w:pPr>
                        <w:pStyle w:val="FreieForm"/>
                      </w:pPr>
                      <w:r>
                        <w:rPr>
                          <w:b/>
                        </w:rPr>
                        <w:t xml:space="preserve">Thematische Ergänzung: </w:t>
                      </w:r>
                      <w:r>
                        <w:t>Hier liesse sich eine ergänzende Abzweigung einführen. Welches waren die erfolg</w:t>
                      </w:r>
                      <w:r w:rsidR="00FF5847">
                        <w:softHyphen/>
                      </w:r>
                      <w:r>
                        <w:t>reichsten Geräteupdates beim iPhone? Wie war das Verkaufszahlenverhältnis vom iPhone 4</w:t>
                      </w:r>
                      <w:r w:rsidR="00291185">
                        <w:t xml:space="preserve"> </w:t>
                      </w:r>
                      <w:r>
                        <w:t>(5) zum iPhone</w:t>
                      </w:r>
                      <w:r w:rsidR="00291185">
                        <w:t> </w:t>
                      </w:r>
                      <w:r>
                        <w:t xml:space="preserve">4s (5s) gegenüber denjenigen zwischen einem 4s (5s) </w:t>
                      </w:r>
                      <w:r w:rsidR="00FF1A36">
                        <w:t xml:space="preserve">und einem </w:t>
                      </w:r>
                      <w:r>
                        <w:t>iPhone 5 (6). Mittels der Vergleiche der Verkaufszahlen und de</w:t>
                      </w:r>
                      <w:r w:rsidR="00FF1A36">
                        <w:t>s</w:t>
                      </w:r>
                      <w:r>
                        <w:t xml:space="preserve"> Erfassen</w:t>
                      </w:r>
                      <w:r w:rsidR="00FF1A36">
                        <w:t>s</w:t>
                      </w:r>
                      <w:r>
                        <w:t xml:space="preserve">  des persönlichen Gewinns durch rein technische Erneuerungen könnten wir abschätzen, </w:t>
                      </w:r>
                      <w:r w:rsidR="00FF5847">
                        <w:t>welchen</w:t>
                      </w:r>
                      <w:r w:rsidR="00FF1A36">
                        <w:t xml:space="preserve"> einen Einfluss </w:t>
                      </w:r>
                      <w:r>
                        <w:t>beispielsweise das unterschiedliche Aussehen der iPhone-Versionen auf das Kaufverhalten hatte. Da Verkaufszahlen oft nicht abrufbar sind, finden Sie hier noch eine alternative schülerinnen- und schülerbezogene Behandlung des Themas. Eine weitere Möglichkeit wäre eine direkte Umfrage in der MINT</w:t>
                      </w:r>
                      <w:r w:rsidR="00FF5847">
                        <w:t>-</w:t>
                      </w:r>
                      <w:r>
                        <w:t xml:space="preserve">Klasse über das Thema </w:t>
                      </w:r>
                      <w:r w:rsidR="00FF1A36">
                        <w:t>«</w:t>
                      </w:r>
                      <w:r>
                        <w:t>möglicher Smartphone-Austausch</w:t>
                      </w:r>
                      <w:r w:rsidR="00FF1A36">
                        <w:t>»</w:t>
                      </w:r>
                      <w:r>
                        <w:t xml:space="preserve">. </w:t>
                      </w:r>
                    </w:p>
                    <w:p w14:paraId="32DDAF5E" w14:textId="5A16D4A5" w:rsidR="003513C3" w:rsidRDefault="003513C3" w:rsidP="00E44F53">
                      <w:pPr>
                        <w:pStyle w:val="FreieForm"/>
                        <w:rPr>
                          <w:rFonts w:ascii="Times New Roman" w:eastAsia="Times New Roman" w:hAnsi="Times New Roman"/>
                          <w:color w:val="auto"/>
                          <w:lang w:val="de-CH" w:bidi="x-none"/>
                        </w:rPr>
                      </w:pPr>
                      <w:r w:rsidRPr="00E44F53">
                        <w:t>Fragebeispiel: Welche</w:t>
                      </w:r>
                      <w:r>
                        <w:t xml:space="preserve"> Verbesserung hat welche Auswirkung auf die Verkaufszahlen: </w:t>
                      </w:r>
                      <w:r w:rsidR="00FF1A36">
                        <w:t>e</w:t>
                      </w:r>
                      <w:r>
                        <w:t>ine grosse technische Ver</w:t>
                      </w:r>
                      <w:r w:rsidR="00FF5847">
                        <w:softHyphen/>
                      </w:r>
                      <w:r>
                        <w:t>besserung ohne äussere Veränderung oder ein anderes Aussehen mit kleinen technischen Veränderungen?</w:t>
                      </w:r>
                    </w:p>
                    <w:p w14:paraId="7D9D70A0" w14:textId="77777777" w:rsidR="003513C3" w:rsidRDefault="003513C3" w:rsidP="00E44F53">
                      <w:pPr>
                        <w:pStyle w:val="FreieForm"/>
                      </w:pPr>
                    </w:p>
                    <w:p w14:paraId="1BF6B545" w14:textId="77777777" w:rsidR="00B6349B" w:rsidRDefault="00B6349B" w:rsidP="00E44F53">
                      <w:pPr>
                        <w:pStyle w:val="FreieForm"/>
                        <w:rPr>
                          <w:rFonts w:ascii="Times New Roman" w:eastAsia="Times New Roman" w:hAnsi="Times New Roman"/>
                          <w:color w:val="auto"/>
                          <w:lang w:val="de-CH" w:bidi="x-none"/>
                        </w:rPr>
                      </w:pPr>
                      <w:r>
                        <w:rPr>
                          <w:rFonts w:ascii="Arial Narrow Bold" w:hAnsi="Arial Narrow Bold"/>
                        </w:rPr>
                        <w:t>Fragebeispiel</w:t>
                      </w:r>
                      <w:r>
                        <w:t>: Welche Verbesserung hat welche Auswirkung auf die Verkaufszahlen: Eine grosse technische Verbesserung ohne äussere Veränderung oder ein anderes Aussehen mit kleinen technischen Veränderungen?</w:t>
                      </w:r>
                    </w:p>
                    <w:p w14:paraId="6294D761" w14:textId="77777777" w:rsidR="00B6349B" w:rsidRDefault="00B6349B"/>
                  </w:txbxContent>
                </v:textbox>
              </v:shape>
            </w:pict>
          </mc:Fallback>
        </mc:AlternateContent>
      </w:r>
      <w:r w:rsidR="00C0256E">
        <w:rPr>
          <w:noProof/>
          <w:lang w:val="de-CH" w:eastAsia="de-CH"/>
        </w:rPr>
        <mc:AlternateContent>
          <mc:Choice Requires="wps">
            <w:drawing>
              <wp:anchor distT="152400" distB="152400" distL="152400" distR="152400" simplePos="0" relativeHeight="251663872" behindDoc="1" locked="0" layoutInCell="1" allowOverlap="1" wp14:anchorId="02D50D7A" wp14:editId="4272B94B">
                <wp:simplePos x="0" y="0"/>
                <wp:positionH relativeFrom="page">
                  <wp:posOffset>2614930</wp:posOffset>
                </wp:positionH>
                <wp:positionV relativeFrom="page">
                  <wp:posOffset>5194935</wp:posOffset>
                </wp:positionV>
                <wp:extent cx="7988300" cy="215900"/>
                <wp:effectExtent l="0" t="635" r="13970" b="1206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988300" cy="215900"/>
                        </a:xfrm>
                        <a:prstGeom prst="rect">
                          <a:avLst/>
                        </a:prstGeom>
                        <a:solidFill>
                          <a:srgbClr val="CCFFCC">
                            <a:alpha val="89999"/>
                          </a:srgbClr>
                        </a:solidFill>
                        <a:ln w="12700">
                          <a:solidFill>
                            <a:srgbClr val="000000">
                              <a:alpha val="89999"/>
                            </a:srgbClr>
                          </a:solidFill>
                          <a:miter lim="800000"/>
                          <a:headEnd/>
                          <a:tailEnd/>
                        </a:ln>
                      </wps:spPr>
                      <wps:txbx>
                        <w:txbxContent>
                          <w:p w14:paraId="3A1856BC" w14:textId="77777777" w:rsidR="00B6349B" w:rsidRDefault="00B6349B" w:rsidP="00E44F53">
                            <w:pPr>
                              <w:pStyle w:val="FreieForm"/>
                              <w:rPr>
                                <w:rFonts w:ascii="Times New Roman" w:eastAsia="Times New Roman" w:hAnsi="Times New Roman"/>
                                <w:color w:val="auto"/>
                                <w:lang w:val="de-CH" w:bidi="x-none"/>
                              </w:rPr>
                            </w:pPr>
                            <w:r>
                              <w:t>Alle Leistungszüge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margin-left:205.9pt;margin-top:409.05pt;width:629pt;height:17pt;rotation:90;z-index:-2516526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" fillcolor="#cfc" strokeweight="1pt">
                <v:fill opacity="58853f"/>
                <v:stroke opacity="58853f"/>
                <v:path arrowok="t"/>
                <v:textbox style="layout-flow:vertical" inset="0,0,0,0">
                  <w:txbxContent>
                    <w:p w14:paraId="3A1856BC" w14:textId="77777777" w:rsidR="00B6349B" w:rsidRDefault="00B6349B" w:rsidP="00E44F53">
                      <w:pPr>
                        <w:pStyle w:val="FreieForm"/>
                        <w:rPr>
                          <w:rFonts w:ascii="Times New Roman" w:eastAsia="Times New Roman" w:hAnsi="Times New Roman"/>
                          <w:color w:val="auto"/>
                          <w:lang w:val="de-CH" w:bidi="x-none"/>
                        </w:rPr>
                      </w:pPr>
                      <w:r>
                        <w:t>Alle Leistungszüge</w:t>
                      </w:r>
                    </w:p>
                  </w:txbxContent>
                </v:textbox>
                <w10:wrap anchorx="page" anchory="page"/>
              </v:rect>
            </w:pict>
          </mc:Fallback>
        </mc:AlternateContent>
      </w:r>
      <w:r w:rsidR="00C0256E">
        <w:rPr>
          <w:noProof/>
          <w:lang w:val="de-CH" w:eastAsia="de-CH"/>
        </w:rPr>
        <mc:AlternateContent>
          <mc:Choice Requires="wps">
            <w:drawing>
              <wp:anchor distT="152400" distB="152400" distL="152400" distR="152400" simplePos="0" relativeHeight="251662848" behindDoc="1" locked="0" layoutInCell="1" allowOverlap="1" wp14:anchorId="463B4006" wp14:editId="6A14057C">
                <wp:simplePos x="0" y="0"/>
                <wp:positionH relativeFrom="page">
                  <wp:posOffset>2843530</wp:posOffset>
                </wp:positionH>
                <wp:positionV relativeFrom="page">
                  <wp:posOffset>5194935</wp:posOffset>
                </wp:positionV>
                <wp:extent cx="7988300" cy="215900"/>
                <wp:effectExtent l="0" t="635" r="13970" b="12065"/>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988300" cy="215900"/>
                        </a:xfrm>
                        <a:prstGeom prst="rect">
                          <a:avLst/>
                        </a:prstGeom>
                        <a:solidFill>
                          <a:srgbClr val="95C6F8">
                            <a:alpha val="89999"/>
                          </a:srgbClr>
                        </a:solidFill>
                        <a:ln w="12700">
                          <a:solidFill>
                            <a:srgbClr val="000000">
                              <a:alpha val="89999"/>
                            </a:srgbClr>
                          </a:solidFill>
                          <a:miter lim="800000"/>
                          <a:headEnd/>
                          <a:tailEnd/>
                        </a:ln>
                      </wps:spPr>
                      <wps:txbx>
                        <w:txbxContent>
                          <w:p w14:paraId="4FD86B7B" w14:textId="77777777" w:rsidR="00B6349B" w:rsidRDefault="00B6349B" w:rsidP="00E44F53">
                            <w:pPr>
                              <w:pStyle w:val="FreieForm"/>
                              <w:rPr>
                                <w:rFonts w:ascii="Times New Roman" w:eastAsia="Times New Roman" w:hAnsi="Times New Roman"/>
                                <w:color w:val="auto"/>
                                <w:lang w:val="de-CH" w:bidi="x-none"/>
                              </w:rPr>
                            </w:pPr>
                            <w:r>
                              <w:t>Alle Leistungszüge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margin-left:223.9pt;margin-top:409.05pt;width:629pt;height:17pt;rotation:90;z-index:-2516536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" fillcolor="#95c6f8" strokeweight="1pt">
                <v:fill opacity="58853f"/>
                <v:stroke opacity="58853f"/>
                <v:path arrowok="t"/>
                <v:textbox style="layout-flow:vertical" inset="0,0,0,0">
                  <w:txbxContent>
                    <w:p w14:paraId="4FD86B7B" w14:textId="77777777" w:rsidR="00B6349B" w:rsidRDefault="00B6349B" w:rsidP="00E44F53">
                      <w:pPr>
                        <w:pStyle w:val="FreieForm"/>
                        <w:rPr>
                          <w:rFonts w:ascii="Times New Roman" w:eastAsia="Times New Roman" w:hAnsi="Times New Roman"/>
                          <w:color w:val="auto"/>
                          <w:lang w:val="de-CH" w:bidi="x-none"/>
                        </w:rPr>
                      </w:pPr>
                      <w:r>
                        <w:t>Alle Leistungszüge</w:t>
                      </w:r>
                    </w:p>
                  </w:txbxContent>
                </v:textbox>
                <w10:wrap anchorx="page" anchory="page"/>
              </v:rect>
            </w:pict>
          </mc:Fallback>
        </mc:AlternateContent>
      </w:r>
      <w:r w:rsidR="00C0256E">
        <w:rPr>
          <w:noProof/>
          <w:lang w:val="de-CH" w:eastAsia="de-CH"/>
        </w:rPr>
        <mc:AlternateContent>
          <mc:Choice Requires="wps">
            <w:drawing>
              <wp:anchor distT="152400" distB="152400" distL="152400" distR="152400" simplePos="0" relativeHeight="251660800" behindDoc="1" locked="0" layoutInCell="1" allowOverlap="1" wp14:anchorId="1D23680D" wp14:editId="725B73D1">
                <wp:simplePos x="0" y="0"/>
                <wp:positionH relativeFrom="page">
                  <wp:posOffset>3078480</wp:posOffset>
                </wp:positionH>
                <wp:positionV relativeFrom="page">
                  <wp:posOffset>5194935</wp:posOffset>
                </wp:positionV>
                <wp:extent cx="7988300" cy="215900"/>
                <wp:effectExtent l="5080" t="635" r="7620" b="1206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988300" cy="215900"/>
                        </a:xfrm>
                        <a:prstGeom prst="rect">
                          <a:avLst/>
                        </a:prstGeom>
                        <a:solidFill>
                          <a:srgbClr val="86CD4D">
                            <a:alpha val="89999"/>
                          </a:srgbClr>
                        </a:solidFill>
                        <a:ln w="12700">
                          <a:solidFill>
                            <a:srgbClr val="000000">
                              <a:alpha val="89999"/>
                            </a:srgbClr>
                          </a:solidFill>
                          <a:miter lim="800000"/>
                          <a:headEnd/>
                          <a:tailEnd/>
                        </a:ln>
                      </wps:spPr>
                      <wps:txbx>
                        <w:txbxContent>
                          <w:p w14:paraId="6A326DA8" w14:textId="77777777" w:rsidR="00B6349B" w:rsidRDefault="00B6349B" w:rsidP="00E44F53">
                            <w:pPr>
                              <w:pStyle w:val="FreieForm"/>
                              <w:rPr>
                                <w:rFonts w:ascii="Times New Roman" w:eastAsia="Times New Roman" w:hAnsi="Times New Roman"/>
                                <w:color w:val="auto"/>
                                <w:lang w:val="de-CH" w:bidi="x-none"/>
                              </w:rPr>
                            </w:pPr>
                            <w:r>
                              <w:t>Alle Leistungszüge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5" style="position:absolute;margin-left:242.4pt;margin-top:409.05pt;width:629pt;height:17pt;rotation:90;z-index:-2516556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" fillcolor="#86cd4d" strokeweight="1pt">
                <v:fill opacity="58853f"/>
                <v:stroke opacity="58853f"/>
                <v:path arrowok="t"/>
                <v:textbox style="layout-flow:vertical" inset="0,0,0,0">
                  <w:txbxContent>
                    <w:p w14:paraId="6A326DA8" w14:textId="77777777" w:rsidR="00B6349B" w:rsidRDefault="00B6349B" w:rsidP="00E44F53">
                      <w:pPr>
                        <w:pStyle w:val="FreieForm"/>
                        <w:rPr>
                          <w:rFonts w:ascii="Times New Roman" w:eastAsia="Times New Roman" w:hAnsi="Times New Roman"/>
                          <w:color w:val="auto"/>
                          <w:lang w:val="de-CH" w:bidi="x-none"/>
                        </w:rPr>
                      </w:pPr>
                      <w:r>
                        <w:t>Alle Leistungszüge</w:t>
                      </w:r>
                    </w:p>
                  </w:txbxContent>
                </v:textbox>
                <w10:wrap anchorx="page" anchory="page"/>
              </v:rect>
            </w:pict>
          </mc:Fallback>
        </mc:AlternateContent>
      </w:r>
      <w:r w:rsidR="00C0256E">
        <w:rPr>
          <w:noProof/>
          <w:lang w:val="de-CH" w:eastAsia="de-CH"/>
        </w:rPr>
        <mc:AlternateContent>
          <mc:Choice Requires="wps">
            <w:drawing>
              <wp:anchor distT="0" distB="0" distL="114300" distR="114300" simplePos="0" relativeHeight="251655680" behindDoc="0" locked="0" layoutInCell="1" allowOverlap="1" wp14:anchorId="39770280" wp14:editId="25A7BFCB">
                <wp:simplePos x="0" y="0"/>
                <wp:positionH relativeFrom="column">
                  <wp:posOffset>0</wp:posOffset>
                </wp:positionH>
                <wp:positionV relativeFrom="paragraph">
                  <wp:posOffset>2600960</wp:posOffset>
                </wp:positionV>
                <wp:extent cx="6048375" cy="3309620"/>
                <wp:effectExtent l="63500" t="111760" r="85725" b="10922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309620"/>
                        </a:xfrm>
                        <a:prstGeom prst="wave">
                          <a:avLst>
                            <a:gd name="adj1" fmla="val 12500"/>
                            <a:gd name="adj2" fmla="val 0"/>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0DE7292F" w14:textId="22F55E76" w:rsidR="00B6349B" w:rsidRDefault="00AE39B5" w:rsidP="00E44F53">
                            <w:pPr>
                              <w:pStyle w:val="FreieForm"/>
                            </w:pPr>
                            <w:r w:rsidRPr="002304D2">
                              <w:rPr>
                                <w:b/>
                              </w:rPr>
                              <w:t>Didaktische Kommentare:</w:t>
                            </w:r>
                            <w:r>
                              <w:t xml:space="preserve"> </w:t>
                            </w:r>
                            <w:r w:rsidR="00B6349B">
                              <w:t xml:space="preserve">Entwicklung verläuft immer in </w:t>
                            </w:r>
                            <w:r w:rsidR="00B6349B" w:rsidRPr="00CF742E">
                              <w:t>Teilschritten</w:t>
                            </w:r>
                            <w:r w:rsidR="00B6349B">
                              <w:t>. Sichtbare Entwicklungsprozesse dagegen sind immer die Summe von kleinen</w:t>
                            </w:r>
                            <w:r w:rsidR="008D0E89">
                              <w:t>,</w:t>
                            </w:r>
                            <w:r w:rsidR="00B6349B">
                              <w:t xml:space="preserve"> wenig sichtbaren Teilschritten. Deshalb erscheint Entwicklung von aussen immer sprunghaft. Dies wissen die Entwickler von emotional verknüpften Konsumgeräten durchaus: Wer ersetzt schon sein altes Smartphone, nur weil die neue Version etwas schneller ist? Für einen Erfolg muss die Ver</w:t>
                            </w:r>
                            <w:r w:rsidR="00FF5847">
                              <w:softHyphen/>
                            </w:r>
                            <w:r w:rsidR="00B6349B">
                              <w:t xml:space="preserve">änderung auch als ästhetischer Gewinn wahrgenommen werden. </w:t>
                            </w:r>
                          </w:p>
                          <w:p w14:paraId="7823AEF0" w14:textId="09DC3826" w:rsidR="00B6349B" w:rsidRDefault="00B6349B" w:rsidP="00E44F53">
                            <w:pPr>
                              <w:pStyle w:val="FreieForm"/>
                              <w:rPr>
                                <w:rFonts w:ascii="Times New Roman" w:eastAsia="Times New Roman" w:hAnsi="Times New Roman"/>
                                <w:color w:val="auto"/>
                                <w:lang w:val="de-CH" w:bidi="x-none"/>
                              </w:rPr>
                            </w:pPr>
                            <w:r>
                              <w:t xml:space="preserve">Die Schülerinnen und Schüler können sich hier mit der </w:t>
                            </w:r>
                            <w:r w:rsidRPr="00CF742E">
                              <w:t>Nutzen</w:t>
                            </w:r>
                            <w:r w:rsidR="008D0E89" w:rsidRPr="00CF742E">
                              <w:t>-</w:t>
                            </w:r>
                            <w:r w:rsidRPr="00CF742E">
                              <w:t>Kosten</w:t>
                            </w:r>
                            <w:r w:rsidR="008D0E89" w:rsidRPr="00CF742E">
                              <w:t>-</w:t>
                            </w:r>
                            <w:r w:rsidRPr="00CF742E">
                              <w:t>Beziehung</w:t>
                            </w:r>
                            <w:r>
                              <w:t xml:space="preserve"> befassen. Eine solche Be</w:t>
                            </w:r>
                            <w:r w:rsidR="00FF5847">
                              <w:softHyphen/>
                            </w:r>
                            <w:r>
                              <w:t>ziehung wohnt jedem Prozess inne, wobei es Entwicklungen gibt, bei denen die ihnen innewohnenden Nachteile erst in der «falschen» Anwendung erkennbar werden.</w:t>
                            </w:r>
                          </w:p>
                          <w:p w14:paraId="0BFB163E" w14:textId="77777777" w:rsidR="00B6349B" w:rsidRDefault="00B6349B" w:rsidP="00FB345E">
                            <w:pPr>
                              <w:pStyle w:val="Funotentext1"/>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6" type="#_x0000_t64" style="position:absolute;margin-left:0;margin-top:204.8pt;width:476.25pt;height:26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" adj="2700" fillcolor="#f5ff95" strokecolor="#4a7ebb">
                <v:shadow on="t" color="black" opacity="22936f" origin=",.5" offset="0,.63889mm"/>
                <v:textbox>
                  <w:txbxContent>
                    <w:p w14:paraId="0DE7292F" w14:textId="22F55E76" w:rsidR="00B6349B" w:rsidRDefault="00AE39B5" w:rsidP="00E44F53">
                      <w:pPr>
                        <w:pStyle w:val="FreieForm"/>
                      </w:pPr>
                      <w:r w:rsidRPr="002304D2">
                        <w:rPr>
                          <w:b/>
                        </w:rPr>
                        <w:t>Didaktische Kommentare:</w:t>
                      </w:r>
                      <w:r>
                        <w:t xml:space="preserve"> </w:t>
                      </w:r>
                      <w:r w:rsidR="00B6349B">
                        <w:t xml:space="preserve">Entwicklung verläuft immer in </w:t>
                      </w:r>
                      <w:r w:rsidR="00B6349B" w:rsidRPr="00CF742E">
                        <w:t>Teilschritten</w:t>
                      </w:r>
                      <w:r w:rsidR="00B6349B">
                        <w:t>. Sichtbare Entwicklungsprozesse dagegen sind immer die Summe von kleinen</w:t>
                      </w:r>
                      <w:r w:rsidR="008D0E89">
                        <w:t>,</w:t>
                      </w:r>
                      <w:r w:rsidR="00B6349B">
                        <w:t xml:space="preserve"> wenig sichtbaren Teilschritten. Deshalb erscheint Entwicklung von aussen immer sprunghaft. Dies wissen die Entwickler von emotional verknüpften Konsumgeräten durchaus: Wer ersetzt schon sein altes Smartphone, nur weil die neue Version etwas schneller ist? Für einen Erfolg muss die Ver</w:t>
                      </w:r>
                      <w:r w:rsidR="00FF5847">
                        <w:softHyphen/>
                      </w:r>
                      <w:r w:rsidR="00B6349B">
                        <w:t xml:space="preserve">änderung auch als ästhetischer Gewinn wahrgenommen werden. </w:t>
                      </w:r>
                    </w:p>
                    <w:p w14:paraId="7823AEF0" w14:textId="09DC3826" w:rsidR="00B6349B" w:rsidRDefault="00B6349B" w:rsidP="00E44F53">
                      <w:pPr>
                        <w:pStyle w:val="FreieForm"/>
                        <w:rPr>
                          <w:rFonts w:ascii="Times New Roman" w:eastAsia="Times New Roman" w:hAnsi="Times New Roman"/>
                          <w:color w:val="auto"/>
                          <w:lang w:val="de-CH" w:bidi="x-none"/>
                        </w:rPr>
                      </w:pPr>
                      <w:r>
                        <w:t xml:space="preserve">Die Schülerinnen und Schüler können sich hier mit der </w:t>
                      </w:r>
                      <w:r w:rsidRPr="00CF742E">
                        <w:t>Nutzen</w:t>
                      </w:r>
                      <w:r w:rsidR="008D0E89" w:rsidRPr="00CF742E">
                        <w:t>-</w:t>
                      </w:r>
                      <w:r w:rsidRPr="00CF742E">
                        <w:t>Kosten</w:t>
                      </w:r>
                      <w:r w:rsidR="008D0E89" w:rsidRPr="00CF742E">
                        <w:t>-</w:t>
                      </w:r>
                      <w:r w:rsidRPr="00CF742E">
                        <w:t>Beziehung</w:t>
                      </w:r>
                      <w:r>
                        <w:t xml:space="preserve"> befassen. Eine solche Be</w:t>
                      </w:r>
                      <w:r w:rsidR="00FF5847">
                        <w:softHyphen/>
                      </w:r>
                      <w:r>
                        <w:t>ziehung wohnt jedem Prozess inne, wobei es Entwicklungen gibt, bei denen die ihnen innewohnenden Nachteile erst in der «falschen» Anwendung erkennbar werden.</w:t>
                      </w:r>
                    </w:p>
                    <w:p w14:paraId="0BFB163E" w14:textId="77777777" w:rsidR="00B6349B" w:rsidRDefault="00B6349B" w:rsidP="00FB345E">
                      <w:pPr>
                        <w:pStyle w:val="Funotentext1"/>
                        <w:spacing w:line="288" w:lineRule="auto"/>
                      </w:pPr>
                    </w:p>
                  </w:txbxContent>
                </v:textbox>
              </v:shape>
            </w:pict>
          </mc:Fallback>
        </mc:AlternateContent>
      </w:r>
      <w:r w:rsidRPr="00C41B95">
        <w:rPr>
          <w:lang w:val="de-CH"/>
        </w:rPr>
        <w:t xml:space="preserve"> </w:t>
      </w:r>
      <w:r w:rsidR="00AE7043">
        <w:rPr>
          <w:lang w:val="de-CH"/>
        </w:rPr>
        <w:br w:type="page"/>
      </w:r>
      <w:r>
        <w:rPr>
          <w:noProof/>
          <w:lang w:val="de-CH" w:eastAsia="de-CH"/>
        </w:rPr>
        <w:lastRenderedPageBreak/>
        <mc:AlternateContent>
          <mc:Choice Requires="wps">
            <w:drawing>
              <wp:anchor distT="0" distB="0" distL="114300" distR="114300" simplePos="0" relativeHeight="251656704" behindDoc="0" locked="0" layoutInCell="1" allowOverlap="1" wp14:anchorId="2FA09736" wp14:editId="7DB5CCF1">
                <wp:simplePos x="0" y="0"/>
                <wp:positionH relativeFrom="column">
                  <wp:posOffset>2095500</wp:posOffset>
                </wp:positionH>
                <wp:positionV relativeFrom="paragraph">
                  <wp:posOffset>161290</wp:posOffset>
                </wp:positionV>
                <wp:extent cx="3081020" cy="1137920"/>
                <wp:effectExtent l="787400" t="25400" r="17780" b="106680"/>
                <wp:wrapNone/>
                <wp:docPr id="10" name="Wolkenförmige Legend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020" cy="1137920"/>
                        </a:xfrm>
                        <a:prstGeom prst="cloudCallout">
                          <a:avLst>
                            <a:gd name="adj1" fmla="val -72713"/>
                            <a:gd name="adj2" fmla="val -38282"/>
                          </a:avLst>
                        </a:prstGeom>
                        <a:solidFill>
                          <a:srgbClr val="FFE0D0"/>
                        </a:solidFill>
                        <a:ln w="9525">
                          <a:solidFill>
                            <a:srgbClr val="4A7EBB"/>
                          </a:solidFill>
                          <a:round/>
                          <a:headEnd/>
                          <a:tailEnd/>
                        </a:ln>
                        <a:effectLst>
                          <a:outerShdw blurRad="40000" dist="23000" dir="5400000" rotWithShape="0">
                            <a:srgbClr val="000000">
                              <a:alpha val="34999"/>
                            </a:srgbClr>
                          </a:outerShdw>
                        </a:effectLst>
                      </wps:spPr>
                      <wps:txbx>
                        <w:txbxContent>
                          <w:p w14:paraId="3028C782" w14:textId="785B209B" w:rsidR="00B6349B" w:rsidRDefault="00C41B95" w:rsidP="00E44F53">
                            <w:pPr>
                              <w:pStyle w:val="FreieForm"/>
                              <w:rPr>
                                <w:rFonts w:ascii="Times New Roman" w:eastAsia="Times New Roman" w:hAnsi="Times New Roman"/>
                                <w:color w:val="auto"/>
                                <w:lang w:val="de-CH" w:bidi="x-none"/>
                              </w:rPr>
                            </w:pPr>
                            <w:r>
                              <w:t xml:space="preserve">Hier </w:t>
                            </w:r>
                            <w:r w:rsidR="00B6349B">
                              <w:t>eine mögliche Tren</w:t>
                            </w:r>
                            <w:r w:rsidR="003A2F7E">
                              <w:softHyphen/>
                            </w:r>
                            <w:r w:rsidR="00B6349B">
                              <w:t>nung zwischen den Leistungszügen A und E.</w:t>
                            </w:r>
                          </w:p>
                          <w:p w14:paraId="277A8398" w14:textId="77777777" w:rsidR="00B6349B" w:rsidRDefault="00B63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 o:spid="_x0000_s1037" type="#_x0000_t106" style="position:absolute;margin-left:165pt;margin-top:12.7pt;width:242.6pt;height:8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" adj="-4906,2531" fillcolor="#ffe0d0" strokecolor="#4a7ebb">
                <v:shadow on="t" color="black" opacity="22936f" origin=",.5" offset="0,.63889mm"/>
                <v:textbox>
                  <w:txbxContent>
                    <w:p w14:paraId="3028C782" w14:textId="785B209B" w:rsidR="00B6349B" w:rsidRDefault="00C41B95" w:rsidP="00E44F53">
                      <w:pPr>
                        <w:pStyle w:val="FreieForm"/>
                        <w:rPr>
                          <w:rFonts w:ascii="Times New Roman" w:eastAsia="Times New Roman" w:hAnsi="Times New Roman"/>
                          <w:color w:val="auto"/>
                          <w:lang w:val="de-CH" w:bidi="x-none"/>
                        </w:rPr>
                      </w:pPr>
                      <w:r>
                        <w:t xml:space="preserve">Hier </w:t>
                      </w:r>
                      <w:r w:rsidR="00B6349B">
                        <w:t>eine mögliche Tren</w:t>
                      </w:r>
                      <w:r w:rsidR="003A2F7E">
                        <w:softHyphen/>
                      </w:r>
                      <w:r w:rsidR="00B6349B">
                        <w:t>nung zwischen den Leistungszügen A und E.</w:t>
                      </w:r>
                    </w:p>
                    <w:p w14:paraId="277A8398" w14:textId="77777777" w:rsidR="00B6349B" w:rsidRDefault="00B6349B"/>
                  </w:txbxContent>
                </v:textbox>
              </v:shape>
            </w:pict>
          </mc:Fallback>
        </mc:AlternateContent>
      </w:r>
      <w:r w:rsidR="00B87D69">
        <w:rPr>
          <w:noProof/>
          <w:lang w:val="de-CH" w:eastAsia="de-CH"/>
        </w:rPr>
        <mc:AlternateContent>
          <mc:Choice Requires="wps">
            <w:drawing>
              <wp:anchor distT="0" distB="0" distL="114300" distR="114300" simplePos="0" relativeHeight="251670016" behindDoc="0" locked="0" layoutInCell="1" allowOverlap="1" wp14:anchorId="4A0E29E8" wp14:editId="1874E2D4">
                <wp:simplePos x="0" y="0"/>
                <wp:positionH relativeFrom="column">
                  <wp:posOffset>-456565</wp:posOffset>
                </wp:positionH>
                <wp:positionV relativeFrom="paragraph">
                  <wp:posOffset>3629660</wp:posOffset>
                </wp:positionV>
                <wp:extent cx="6286500" cy="2057400"/>
                <wp:effectExtent l="50800" t="838200" r="88900" b="10160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057400"/>
                        </a:xfrm>
                        <a:prstGeom prst="wedgeRoundRectCallout">
                          <a:avLst>
                            <a:gd name="adj1" fmla="val -863"/>
                            <a:gd name="adj2" fmla="val -88838"/>
                            <a:gd name="adj3" fmla="val 16667"/>
                          </a:avLst>
                        </a:prstGeom>
                        <a:solidFill>
                          <a:schemeClr val="accent6">
                            <a:lumMod val="40000"/>
                            <a:lumOff val="60000"/>
                          </a:schemeClr>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38B2BF77" w14:textId="6062BDE1" w:rsidR="00B87D69" w:rsidRDefault="00B87D69" w:rsidP="00E44F53">
                            <w:pPr>
                              <w:pStyle w:val="FreieForm"/>
                            </w:pPr>
                            <w:r w:rsidRPr="005E286B">
                              <w:rPr>
                                <w:b/>
                              </w:rPr>
                              <w:t>Zusatzinformation:</w:t>
                            </w:r>
                            <w:r>
                              <w:t xml:space="preserve"> Geschichtsschreibung bleibt immer auf die grösste Aufmerksamkeit fokussiert. Nur was als wichtig erachtet wurde, wurde auch schriftlich festgehalten und somit überliefert. Bei der Geschichte der Technik</w:t>
                            </w:r>
                            <w:r w:rsidR="008D0E89">
                              <w:softHyphen/>
                            </w:r>
                            <w:r>
                              <w:t>entwicklung haben wir noch einen persönlichen Dokumentationszugang. Dort führt die persönliche (Wert-)Ein</w:t>
                            </w:r>
                            <w:r w:rsidR="008D0E89">
                              <w:softHyphen/>
                            </w:r>
                            <w:r>
                              <w:t>schätzung zur Anmeldung von Patenten und somit zur Überlieferung. Dies ist unabhängig von den gesellschaft</w:t>
                            </w:r>
                            <w:r w:rsidR="008D0E89">
                              <w:softHyphen/>
                            </w:r>
                            <w:r>
                              <w:t xml:space="preserve">lichen Gepflogenheiten. Geschichtliche Beispiele dazu sind deren viele, so auch Leonardo da Vinci und die von ihm überlieferten patentfreien Erfindungen. </w:t>
                            </w:r>
                          </w:p>
                          <w:p w14:paraId="3C680F13" w14:textId="33902A23" w:rsidR="00B87D69" w:rsidRDefault="00B87D69" w:rsidP="00E44F53">
                            <w:pPr>
                              <w:pStyle w:val="FreieForm"/>
                              <w:rPr>
                                <w:rFonts w:ascii="Times New Roman" w:eastAsia="Times New Roman" w:hAnsi="Times New Roman"/>
                                <w:color w:val="auto"/>
                                <w:lang w:val="de-CH" w:bidi="x-none"/>
                              </w:rPr>
                            </w:pPr>
                            <w:r>
                              <w:t>Für den Leistungszug P ist zudem wichtig, anderssprachige Wikipedia-Seiten zurate zu ziehen, um zu erfahren, wie die Dokumentation von Wissensinhalten vor allem beim Geschichtswissen kulturell eingefärbt wird (Kontinental</w:t>
                            </w:r>
                            <w:r w:rsidR="008D0E89">
                              <w:softHyphen/>
                            </w:r>
                            <w:r>
                              <w:t>europa (deutsch oder französisch) versus angelsächsischer Raum).</w:t>
                            </w:r>
                          </w:p>
                          <w:p w14:paraId="7AFA4B76" w14:textId="7C99F0AB" w:rsidR="00B87D69" w:rsidRPr="00277B0B" w:rsidRDefault="00B87D69" w:rsidP="00B87D69">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Narrow" w:hAnsi="Arial Narrow"/>
                              </w:rPr>
                            </w:pPr>
                          </w:p>
                          <w:p w14:paraId="6F2DF350" w14:textId="77777777" w:rsidR="00B87D69" w:rsidRDefault="00B87D69" w:rsidP="00AC7F82">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8" type="#_x0000_t62" style="position:absolute;margin-left:-35.95pt;margin-top:285.8pt;width:495pt;height:16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" adj="10614,-8389" fillcolor="#fbd4b4 [1305]" strokecolor="#4a7ebb">
                <v:shadow on="t" color="#1f497d [3215]" opacity="22936f" origin=",.5" offset="0,.63889mm"/>
                <v:textbox>
                  <w:txbxContent>
                    <w:p w14:paraId="38B2BF77" w14:textId="6062BDE1" w:rsidR="00B87D69" w:rsidRDefault="00B87D69" w:rsidP="00E44F53">
                      <w:pPr>
                        <w:pStyle w:val="FreieForm"/>
                      </w:pPr>
                      <w:r w:rsidRPr="005E286B">
                        <w:rPr>
                          <w:b/>
                        </w:rPr>
                        <w:t>Zusatzinformation:</w:t>
                      </w:r>
                      <w:r>
                        <w:t xml:space="preserve"> Geschichtsschreibung bleibt immer auf die grösste Aufmerksamkeit fokussiert. Nur was als wichtig erachtet wurde, wurde auch schriftlich festgehalten und somit überliefert. Bei der Geschichte der Technik</w:t>
                      </w:r>
                      <w:r w:rsidR="008D0E89">
                        <w:softHyphen/>
                      </w:r>
                      <w:r>
                        <w:t>entwicklung haben wir noch einen persönlichen Dokumentationszugang. Dort führt die persönliche (Wert-)Ein</w:t>
                      </w:r>
                      <w:r w:rsidR="008D0E89">
                        <w:softHyphen/>
                      </w:r>
                      <w:r>
                        <w:t>schätzung zur Anmeldung von Patenten und somit zur Überlieferung. Dies ist unabhängig von den gesellschaft</w:t>
                      </w:r>
                      <w:r w:rsidR="008D0E89">
                        <w:softHyphen/>
                      </w:r>
                      <w:r>
                        <w:t xml:space="preserve">lichen Gepflogenheiten. Geschichtliche Beispiele dazu sind deren viele, so auch Leonardo da Vinci und die von ihm überlieferten patentfreien Erfindungen. </w:t>
                      </w:r>
                    </w:p>
                    <w:p w14:paraId="3C680F13" w14:textId="33902A23" w:rsidR="00B87D69" w:rsidRDefault="00B87D69" w:rsidP="00E44F53">
                      <w:pPr>
                        <w:pStyle w:val="FreieForm"/>
                        <w:rPr>
                          <w:rFonts w:ascii="Times New Roman" w:eastAsia="Times New Roman" w:hAnsi="Times New Roman"/>
                          <w:color w:val="auto"/>
                          <w:lang w:val="de-CH" w:bidi="x-none"/>
                        </w:rPr>
                      </w:pPr>
                      <w:r>
                        <w:t>Für den Leistungszug P ist zudem wichtig, anderssprachige Wikipedia-Seiten zurate zu ziehen, um zu erfahren, wie die Dokumentation von Wissensinhalten vor allem beim Geschichtswissen kulturell eingefärbt wird (Kontinental</w:t>
                      </w:r>
                      <w:r w:rsidR="008D0E89">
                        <w:softHyphen/>
                      </w:r>
                      <w:r>
                        <w:t>europa (deutsch oder französisch) versus angelsächsischer Raum).</w:t>
                      </w:r>
                    </w:p>
                    <w:p w14:paraId="7AFA4B76" w14:textId="7C99F0AB" w:rsidR="00B87D69" w:rsidRPr="00277B0B" w:rsidRDefault="00B87D69" w:rsidP="00B87D69">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Narrow" w:hAnsi="Arial Narrow"/>
                        </w:rPr>
                      </w:pPr>
                    </w:p>
                    <w:p w14:paraId="6F2DF350" w14:textId="77777777" w:rsidR="00B87D69" w:rsidRDefault="00B87D69" w:rsidP="00AC7F82">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p>
                  </w:txbxContent>
                </v:textbox>
              </v:shape>
            </w:pict>
          </mc:Fallback>
        </mc:AlternateContent>
      </w:r>
      <w:r w:rsidR="00C0256E">
        <w:rPr>
          <w:noProof/>
          <w:lang w:val="de-CH" w:eastAsia="de-CH"/>
        </w:rPr>
        <mc:AlternateContent>
          <mc:Choice Requires="wps">
            <w:drawing>
              <wp:anchor distT="152400" distB="152400" distL="152400" distR="152400" simplePos="0" relativeHeight="251661824" behindDoc="1" locked="0" layoutInCell="1" allowOverlap="1" wp14:anchorId="73DA5867" wp14:editId="1A7E5E2F">
                <wp:simplePos x="0" y="0"/>
                <wp:positionH relativeFrom="page">
                  <wp:posOffset>4100830</wp:posOffset>
                </wp:positionH>
                <wp:positionV relativeFrom="page">
                  <wp:posOffset>4051935</wp:posOffset>
                </wp:positionV>
                <wp:extent cx="5480050" cy="222250"/>
                <wp:effectExtent l="0" t="635" r="7620" b="18415"/>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480050" cy="222250"/>
                        </a:xfrm>
                        <a:prstGeom prst="rect">
                          <a:avLst/>
                        </a:prstGeom>
                        <a:solidFill>
                          <a:srgbClr val="86CD4D">
                            <a:alpha val="89999"/>
                          </a:srgbClr>
                        </a:solidFill>
                        <a:ln w="12700">
                          <a:solidFill>
                            <a:srgbClr val="000000">
                              <a:alpha val="89999"/>
                            </a:srgbClr>
                          </a:solidFill>
                          <a:miter lim="800000"/>
                          <a:headEnd/>
                          <a:tailEnd/>
                        </a:ln>
                      </wps:spPr>
                      <wps:txbx>
                        <w:txbxContent>
                          <w:p w14:paraId="6531F3EA" w14:textId="555D5BD6" w:rsidR="00B6349B" w:rsidRDefault="00B42640" w:rsidP="00E44F53">
                            <w:pPr>
                              <w:pStyle w:val="FreieForm"/>
                              <w:rPr>
                                <w:rFonts w:ascii="Times New Roman" w:eastAsia="Times New Roman" w:hAnsi="Times New Roman"/>
                                <w:color w:val="auto"/>
                                <w:lang w:val="de-CH" w:bidi="x-none"/>
                              </w:rPr>
                            </w:pPr>
                            <w:r>
                              <w:t>Leistungszug</w:t>
                            </w:r>
                            <w:r w:rsidR="00E44F53">
                              <w:t xml:space="preserve"> P: W</w:t>
                            </w:r>
                            <w:r w:rsidR="00B6349B">
                              <w:t>ahl</w:t>
                            </w:r>
                            <w:r w:rsidR="00E44F53">
                              <w:t>pflicht</w:t>
                            </w:r>
                            <w:bookmarkStart w:id="0" w:name="_GoBack"/>
                            <w:bookmarkEnd w:id="0"/>
                            <w:r w:rsidR="00B6349B">
                              <w:t>fach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margin-left:322.9pt;margin-top:319.05pt;width:431.5pt;height:17.5pt;rotation:90;z-index:-2516546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" fillcolor="#86cd4d" strokeweight="1pt">
                <v:fill opacity="58853f"/>
                <v:stroke opacity="58853f"/>
                <v:path arrowok="t"/>
                <v:textbox style="layout-flow:vertical" inset="0,0,0,0">
                  <w:txbxContent>
                    <w:p w14:paraId="6531F3EA" w14:textId="555D5BD6" w:rsidR="00B6349B" w:rsidRDefault="00B42640" w:rsidP="00E44F53">
                      <w:pPr>
                        <w:pStyle w:val="FreieForm"/>
                        <w:rPr>
                          <w:rFonts w:ascii="Times New Roman" w:eastAsia="Times New Roman" w:hAnsi="Times New Roman"/>
                          <w:color w:val="auto"/>
                          <w:lang w:val="de-CH" w:bidi="x-none"/>
                        </w:rPr>
                      </w:pPr>
                      <w:r>
                        <w:t>Leistungszug</w:t>
                      </w:r>
                      <w:r w:rsidR="00E44F53">
                        <w:t xml:space="preserve"> P: W</w:t>
                      </w:r>
                      <w:r w:rsidR="00B6349B">
                        <w:t>ahl</w:t>
                      </w:r>
                      <w:r w:rsidR="00E44F53">
                        <w:t>pflicht</w:t>
                      </w:r>
                      <w:bookmarkStart w:id="1" w:name="_GoBack"/>
                      <w:bookmarkEnd w:id="1"/>
                      <w:r w:rsidR="00B6349B">
                        <w:t>fach</w:t>
                      </w:r>
                    </w:p>
                  </w:txbxContent>
                </v:textbox>
                <w10:wrap anchorx="page" anchory="page"/>
              </v:rect>
            </w:pict>
          </mc:Fallback>
        </mc:AlternateContent>
      </w:r>
      <w:r w:rsidR="00C0256E">
        <w:rPr>
          <w:noProof/>
          <w:lang w:val="de-CH" w:eastAsia="de-CH"/>
        </w:rPr>
        <mc:AlternateContent>
          <mc:Choice Requires="wps">
            <w:drawing>
              <wp:anchor distT="152400" distB="152400" distL="152400" distR="152400" simplePos="0" relativeHeight="251664896" behindDoc="1" locked="0" layoutInCell="1" allowOverlap="1" wp14:anchorId="7CEFE0CD" wp14:editId="19900D5D">
                <wp:simplePos x="0" y="0"/>
                <wp:positionH relativeFrom="page">
                  <wp:posOffset>5262880</wp:posOffset>
                </wp:positionH>
                <wp:positionV relativeFrom="page">
                  <wp:posOffset>2661285</wp:posOffset>
                </wp:positionV>
                <wp:extent cx="2698750" cy="222250"/>
                <wp:effectExtent l="0" t="635" r="7620" b="18415"/>
                <wp:wrapThrough wrapText="bothSides">
                  <wp:wrapPolygon edited="0">
                    <wp:start x="0" y="0"/>
                    <wp:lineTo x="0" y="20674"/>
                    <wp:lineTo x="21625" y="20674"/>
                    <wp:lineTo x="21625" y="0"/>
                    <wp:lineTo x="0" y="0"/>
                  </wp:wrapPolygon>
                </wp:wrapThrough>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698750" cy="222250"/>
                        </a:xfrm>
                        <a:prstGeom prst="rect">
                          <a:avLst/>
                        </a:prstGeom>
                        <a:solidFill>
                          <a:srgbClr val="95C6F8">
                            <a:alpha val="89999"/>
                          </a:srgbClr>
                        </a:solidFill>
                        <a:ln w="12700">
                          <a:solidFill>
                            <a:srgbClr val="000000">
                              <a:alpha val="89999"/>
                            </a:srgbClr>
                          </a:solidFill>
                          <a:miter lim="800000"/>
                          <a:headEnd/>
                          <a:tailEnd/>
                        </a:ln>
                      </wps:spPr>
                      <wps:txbx>
                        <w:txbxContent>
                          <w:p w14:paraId="3C9C44BA" w14:textId="77777777" w:rsidR="00B6349B" w:rsidRDefault="00B6349B" w:rsidP="00E44F53">
                            <w:pPr>
                              <w:pStyle w:val="FreieForm"/>
                              <w:rPr>
                                <w:rFonts w:ascii="Times New Roman" w:eastAsia="Times New Roman" w:hAnsi="Times New Roman"/>
                                <w:color w:val="auto"/>
                                <w:lang w:val="de-CH" w:bidi="x-none"/>
                              </w:rPr>
                            </w:pPr>
                            <w:r>
                              <w:t>Leistungsz</w:t>
                            </w:r>
                            <w:r w:rsidR="00B42640">
                              <w:t>ug 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0" style="position:absolute;margin-left:414.4pt;margin-top:209.55pt;width:212.5pt;height:17.5pt;rotation:90;z-index:-2516515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" fillcolor="#95c6f8" strokeweight="1pt">
                <v:fill opacity="58853f"/>
                <v:stroke opacity="58853f"/>
                <v:path arrowok="t"/>
                <v:textbox style="layout-flow:vertical" inset="0,0,0,0">
                  <w:txbxContent>
                    <w:p w14:paraId="3C9C44BA" w14:textId="77777777" w:rsidR="00B6349B" w:rsidRDefault="00B6349B" w:rsidP="00E44F53">
                      <w:pPr>
                        <w:pStyle w:val="FreieForm"/>
                        <w:rPr>
                          <w:rFonts w:ascii="Times New Roman" w:eastAsia="Times New Roman" w:hAnsi="Times New Roman"/>
                          <w:color w:val="auto"/>
                          <w:lang w:val="de-CH" w:bidi="x-none"/>
                        </w:rPr>
                      </w:pPr>
                      <w:r>
                        <w:t>Leistungsz</w:t>
                      </w:r>
                      <w:r w:rsidR="00B42640">
                        <w:t>ug E</w:t>
                      </w:r>
                    </w:p>
                  </w:txbxContent>
                </v:textbox>
                <w10:wrap type="through" anchorx="page" anchory="page"/>
              </v:rect>
            </w:pict>
          </mc:Fallback>
        </mc:AlternateContent>
      </w:r>
      <w:r w:rsidR="00C0256E">
        <w:rPr>
          <w:noProof/>
          <w:lang w:val="de-CH" w:eastAsia="de-CH"/>
        </w:rPr>
        <mc:AlternateContent>
          <mc:Choice Requires="wps">
            <w:drawing>
              <wp:anchor distT="0" distB="0" distL="114300" distR="114300" simplePos="0" relativeHeight="251659776" behindDoc="0" locked="0" layoutInCell="1" allowOverlap="1" wp14:anchorId="465D6A0C" wp14:editId="08BA3038">
                <wp:simplePos x="0" y="0"/>
                <wp:positionH relativeFrom="column">
                  <wp:posOffset>114300</wp:posOffset>
                </wp:positionH>
                <wp:positionV relativeFrom="paragraph">
                  <wp:posOffset>5801360</wp:posOffset>
                </wp:positionV>
                <wp:extent cx="6048375" cy="1709420"/>
                <wp:effectExtent l="63500" t="86360" r="85725" b="9652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709420"/>
                        </a:xfrm>
                        <a:prstGeom prst="wave">
                          <a:avLst>
                            <a:gd name="adj1" fmla="val 12500"/>
                            <a:gd name="adj2" fmla="val 0"/>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31F04D19" w14:textId="471B43CB" w:rsidR="00B6349B" w:rsidRDefault="00B6349B" w:rsidP="00E44F53">
                            <w:pPr>
                              <w:pStyle w:val="FreieForm"/>
                              <w:rPr>
                                <w:rFonts w:ascii="Times New Roman" w:eastAsia="Times New Roman" w:hAnsi="Times New Roman"/>
                                <w:color w:val="auto"/>
                                <w:lang w:val="de-CH" w:bidi="x-none"/>
                              </w:rPr>
                            </w:pPr>
                            <w:r w:rsidRPr="00C0256E">
                              <w:rPr>
                                <w:rStyle w:val="DefaultParagraphFont1"/>
                                <w:b/>
                                <w:sz w:val="22"/>
                              </w:rPr>
                              <w:t xml:space="preserve">Didaktische </w:t>
                            </w:r>
                            <w:r w:rsidRPr="00CF742E">
                              <w:rPr>
                                <w:rStyle w:val="DefaultParagraphFont1"/>
                                <w:b/>
                                <w:sz w:val="22"/>
                              </w:rPr>
                              <w:t>Kommentare</w:t>
                            </w:r>
                            <w:r w:rsidRPr="00C0256E">
                              <w:rPr>
                                <w:rStyle w:val="DefaultParagraphFont1"/>
                                <w:b/>
                                <w:sz w:val="22"/>
                              </w:rPr>
                              <w:t>:</w:t>
                            </w:r>
                            <w:r>
                              <w:rPr>
                                <w:rStyle w:val="DefaultParagraphFont1"/>
                                <w:sz w:val="22"/>
                              </w:rPr>
                              <w:t xml:space="preserve"> </w:t>
                            </w:r>
                            <w:r>
                              <w:t xml:space="preserve">Dieser Teil kann im Leistungszug P als summativer Test für </w:t>
                            </w:r>
                            <w:r w:rsidR="008D0E89">
                              <w:t xml:space="preserve">die </w:t>
                            </w:r>
                            <w:r>
                              <w:t>Teil</w:t>
                            </w:r>
                            <w:r w:rsidR="008D0E89">
                              <w:t>e</w:t>
                            </w:r>
                            <w:r>
                              <w:t xml:space="preserve"> I </w:t>
                            </w:r>
                            <w:r w:rsidR="008D0E89">
                              <w:t>und</w:t>
                            </w:r>
                            <w:r>
                              <w:t xml:space="preserve"> II dieses Moduls benotet werden. Hier ist es möglich, dass die Lernenden beide Teile nochmals reflektieren und </w:t>
                            </w:r>
                            <w:r w:rsidRPr="00CF742E">
                              <w:t>eine Syn</w:t>
                            </w:r>
                            <w:r w:rsidR="009205A2" w:rsidRPr="00CF742E">
                              <w:softHyphen/>
                            </w:r>
                            <w:r w:rsidRPr="00CF742E">
                              <w:t>these der beiden Teile</w:t>
                            </w:r>
                            <w:r>
                              <w:t xml:space="preserve"> bilden. Dies ist grundlegend für den Erfolg in den Teilen III und IV. Dort müssen alle Aspekte des Engineering</w:t>
                            </w:r>
                            <w:r w:rsidR="00623EA8">
                              <w:t>s</w:t>
                            </w:r>
                            <w:r>
                              <w:t xml:space="preserve"> angewendet werden. </w:t>
                            </w:r>
                          </w:p>
                          <w:p w14:paraId="6ACA89AD" w14:textId="77777777" w:rsidR="00B6349B" w:rsidRDefault="00B6349B" w:rsidP="00E44F53">
                            <w:pPr>
                              <w:pStyle w:val="FreieForm"/>
                              <w:rPr>
                                <w:lang w:val="de-CH"/>
                              </w:rPr>
                            </w:pPr>
                          </w:p>
                          <w:p w14:paraId="7710AAA1" w14:textId="77777777" w:rsidR="00B6349B" w:rsidRDefault="00B6349B" w:rsidP="00FB345E">
                            <w:pPr>
                              <w:pStyle w:val="Funotentext1"/>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41" type="#_x0000_t64" style="position:absolute;margin-left:9pt;margin-top:456.8pt;width:476.25pt;height:13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" adj="2700" fillcolor="#f5ff95" strokecolor="#4a7ebb">
                <v:shadow on="t" color="black" opacity="22936f" origin=",.5" offset="0,.63889mm"/>
                <v:textbox>
                  <w:txbxContent>
                    <w:p w14:paraId="31F04D19" w14:textId="471B43CB" w:rsidR="00B6349B" w:rsidRDefault="00B6349B" w:rsidP="00E44F53">
                      <w:pPr>
                        <w:pStyle w:val="FreieForm"/>
                        <w:rPr>
                          <w:rFonts w:ascii="Times New Roman" w:eastAsia="Times New Roman" w:hAnsi="Times New Roman"/>
                          <w:color w:val="auto"/>
                          <w:lang w:val="de-CH" w:bidi="x-none"/>
                        </w:rPr>
                      </w:pPr>
                      <w:r w:rsidRPr="00C0256E">
                        <w:rPr>
                          <w:rStyle w:val="DefaultParagraphFont1"/>
                          <w:b/>
                          <w:sz w:val="22"/>
                        </w:rPr>
                        <w:t xml:space="preserve">Didaktische </w:t>
                      </w:r>
                      <w:r w:rsidRPr="00CF742E">
                        <w:rPr>
                          <w:rStyle w:val="DefaultParagraphFont1"/>
                          <w:b/>
                          <w:sz w:val="22"/>
                        </w:rPr>
                        <w:t>Kommentare</w:t>
                      </w:r>
                      <w:r w:rsidRPr="00C0256E">
                        <w:rPr>
                          <w:rStyle w:val="DefaultParagraphFont1"/>
                          <w:b/>
                          <w:sz w:val="22"/>
                        </w:rPr>
                        <w:t>:</w:t>
                      </w:r>
                      <w:r>
                        <w:rPr>
                          <w:rStyle w:val="DefaultParagraphFont1"/>
                          <w:sz w:val="22"/>
                        </w:rPr>
                        <w:t xml:space="preserve"> </w:t>
                      </w:r>
                      <w:r>
                        <w:t xml:space="preserve">Dieser Teil kann im Leistungszug P als summativer Test für </w:t>
                      </w:r>
                      <w:r w:rsidR="008D0E89">
                        <w:t xml:space="preserve">die </w:t>
                      </w:r>
                      <w:r>
                        <w:t>Teil</w:t>
                      </w:r>
                      <w:r w:rsidR="008D0E89">
                        <w:t>e</w:t>
                      </w:r>
                      <w:r>
                        <w:t xml:space="preserve"> I </w:t>
                      </w:r>
                      <w:r w:rsidR="008D0E89">
                        <w:t>und</w:t>
                      </w:r>
                      <w:r>
                        <w:t xml:space="preserve"> II dieses Moduls benotet werden. Hier ist es möglich, dass die Lernenden beide Teile nochmals reflektieren und </w:t>
                      </w:r>
                      <w:r w:rsidRPr="00CF742E">
                        <w:t>eine Syn</w:t>
                      </w:r>
                      <w:r w:rsidR="009205A2" w:rsidRPr="00CF742E">
                        <w:softHyphen/>
                      </w:r>
                      <w:r w:rsidRPr="00CF742E">
                        <w:t>these der beiden Teile</w:t>
                      </w:r>
                      <w:r>
                        <w:t xml:space="preserve"> bilden. Dies ist grundlegend für den Erfolg in den Teilen III und IV. Dort müssen alle Aspekte des Engineering</w:t>
                      </w:r>
                      <w:r w:rsidR="00623EA8">
                        <w:t>s</w:t>
                      </w:r>
                      <w:r>
                        <w:t xml:space="preserve"> angewendet werden. </w:t>
                      </w:r>
                    </w:p>
                    <w:p w14:paraId="6ACA89AD" w14:textId="77777777" w:rsidR="00B6349B" w:rsidRDefault="00B6349B" w:rsidP="00E44F53">
                      <w:pPr>
                        <w:pStyle w:val="FreieForm"/>
                        <w:rPr>
                          <w:lang w:val="de-CH"/>
                        </w:rPr>
                      </w:pPr>
                    </w:p>
                    <w:p w14:paraId="7710AAA1" w14:textId="77777777" w:rsidR="00B6349B" w:rsidRDefault="00B6349B" w:rsidP="00FB345E">
                      <w:pPr>
                        <w:pStyle w:val="Funotentext1"/>
                        <w:spacing w:line="288" w:lineRule="auto"/>
                      </w:pPr>
                    </w:p>
                  </w:txbxContent>
                </v:textbox>
              </v:shape>
            </w:pict>
          </mc:Fallback>
        </mc:AlternateContent>
      </w:r>
      <w:r w:rsidRPr="00C41B95">
        <w:t xml:space="preserve"> </w:t>
      </w:r>
      <w:r>
        <w:rPr>
          <w:noProof/>
          <w:lang w:val="de-CH" w:eastAsia="de-CH"/>
        </w:rPr>
        <mc:AlternateContent>
          <mc:Choice Requires="wps">
            <w:drawing>
              <wp:anchor distT="0" distB="0" distL="114300" distR="114300" simplePos="0" relativeHeight="251657728" behindDoc="0" locked="0" layoutInCell="1" allowOverlap="1" wp14:anchorId="5826624B" wp14:editId="351DCD65">
                <wp:simplePos x="0" y="0"/>
                <wp:positionH relativeFrom="column">
                  <wp:posOffset>685800</wp:posOffset>
                </wp:positionH>
                <wp:positionV relativeFrom="paragraph">
                  <wp:posOffset>1355090</wp:posOffset>
                </wp:positionV>
                <wp:extent cx="3081020" cy="1137920"/>
                <wp:effectExtent l="355600" t="25400" r="17780" b="51308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020" cy="1137920"/>
                        </a:xfrm>
                        <a:prstGeom prst="cloudCallout">
                          <a:avLst>
                            <a:gd name="adj1" fmla="val -59111"/>
                            <a:gd name="adj2" fmla="val 83370"/>
                          </a:avLst>
                        </a:prstGeom>
                        <a:solidFill>
                          <a:srgbClr val="FFE0D0"/>
                        </a:solidFill>
                        <a:ln w="9525">
                          <a:solidFill>
                            <a:srgbClr val="4A7EBB"/>
                          </a:solidFill>
                          <a:round/>
                          <a:headEnd/>
                          <a:tailEnd/>
                        </a:ln>
                        <a:effectLst>
                          <a:outerShdw blurRad="40000" dist="23000" dir="5400000" rotWithShape="0">
                            <a:srgbClr val="000000">
                              <a:alpha val="34999"/>
                            </a:srgbClr>
                          </a:outerShdw>
                        </a:effectLst>
                      </wps:spPr>
                      <wps:txbx>
                        <w:txbxContent>
                          <w:p w14:paraId="18DBFEFC" w14:textId="43CFB7DD" w:rsidR="00B6349B" w:rsidRDefault="00C41B95" w:rsidP="00E44F53">
                            <w:pPr>
                              <w:pStyle w:val="FreieForm"/>
                              <w:rPr>
                                <w:rFonts w:ascii="Times New Roman" w:eastAsia="Times New Roman" w:hAnsi="Times New Roman"/>
                                <w:color w:val="auto"/>
                                <w:lang w:val="de-CH" w:bidi="x-none"/>
                              </w:rPr>
                            </w:pPr>
                            <w:r>
                              <w:t>Hier</w:t>
                            </w:r>
                            <w:r w:rsidR="00B6349B">
                              <w:t xml:space="preserve"> eine mögliche Tren</w:t>
                            </w:r>
                            <w:r w:rsidR="003A2F7E">
                              <w:softHyphen/>
                            </w:r>
                            <w:r w:rsidR="00B6349B">
                              <w:t>nung zwischen den Leistungszügen E und P.</w:t>
                            </w:r>
                          </w:p>
                          <w:p w14:paraId="4AD1B9A7" w14:textId="77777777" w:rsidR="00B6349B" w:rsidRDefault="00B63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42" type="#_x0000_t106" style="position:absolute;margin-left:54pt;margin-top:106.7pt;width:242.6pt;height: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" adj="-1968,28808" fillcolor="#ffe0d0" strokecolor="#4a7ebb">
                <v:shadow on="t" color="black" opacity="22936f" origin=",.5" offset="0,.63889mm"/>
                <v:textbox>
                  <w:txbxContent>
                    <w:p w14:paraId="18DBFEFC" w14:textId="43CFB7DD" w:rsidR="00B6349B" w:rsidRDefault="00C41B95" w:rsidP="00E44F53">
                      <w:pPr>
                        <w:pStyle w:val="FreieForm"/>
                        <w:rPr>
                          <w:rFonts w:ascii="Times New Roman" w:eastAsia="Times New Roman" w:hAnsi="Times New Roman"/>
                          <w:color w:val="auto"/>
                          <w:lang w:val="de-CH" w:bidi="x-none"/>
                        </w:rPr>
                      </w:pPr>
                      <w:r>
                        <w:t>Hier</w:t>
                      </w:r>
                      <w:r w:rsidR="00B6349B">
                        <w:t xml:space="preserve"> eine mögliche Tren</w:t>
                      </w:r>
                      <w:r w:rsidR="003A2F7E">
                        <w:softHyphen/>
                      </w:r>
                      <w:r w:rsidR="00B6349B">
                        <w:t>nung zwischen den Leistungszügen E und P.</w:t>
                      </w:r>
                    </w:p>
                    <w:p w14:paraId="4AD1B9A7" w14:textId="77777777" w:rsidR="00B6349B" w:rsidRDefault="00B6349B"/>
                  </w:txbxContent>
                </v:textbox>
              </v:shape>
            </w:pict>
          </mc:Fallback>
        </mc:AlternateContent>
      </w:r>
      <w:r>
        <w:rPr>
          <w:noProof/>
          <w:lang w:val="de-CH" w:eastAsia="de-CH"/>
        </w:rPr>
        <w:drawing>
          <wp:inline distT="0" distB="0" distL="0" distR="0" wp14:anchorId="29D5F8A8" wp14:editId="250EA558">
            <wp:extent cx="5791200" cy="8242300"/>
            <wp:effectExtent l="0" t="0" r="0" b="12700"/>
            <wp:docPr id="3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4">
                      <a:alphaModFix amt="50000"/>
                      <a:extLst>
                        <a:ext uri="{28A0092B-C50C-407E-A947-70E740481C1C}">
                          <a14:useLocalDpi xmlns:a14="http://schemas.microsoft.com/office/drawing/2010/main" val="0"/>
                        </a:ext>
                      </a:extLst>
                    </a:blip>
                    <a:srcRect/>
                    <a:stretch>
                      <a:fillRect/>
                    </a:stretch>
                  </pic:blipFill>
                  <pic:spPr bwMode="auto">
                    <a:xfrm>
                      <a:off x="0" y="0"/>
                      <a:ext cx="5791335" cy="8242492"/>
                    </a:xfrm>
                    <a:prstGeom prst="rect">
                      <a:avLst/>
                    </a:prstGeom>
                    <a:noFill/>
                    <a:ln>
                      <a:noFill/>
                    </a:ln>
                  </pic:spPr>
                </pic:pic>
              </a:graphicData>
            </a:graphic>
          </wp:inline>
        </w:drawing>
      </w:r>
    </w:p>
    <w:p w14:paraId="3EF19512" w14:textId="2379B47A" w:rsidR="00B87D69" w:rsidRDefault="00277B0B" w:rsidP="00D02273">
      <w:pPr>
        <w:rPr>
          <w:lang w:val="de-CH"/>
        </w:rPr>
      </w:pPr>
      <w:r>
        <w:rPr>
          <w:lang w:val="de-CH"/>
        </w:rPr>
        <w:br w:type="page"/>
      </w:r>
      <w:r w:rsidR="00D83CB0">
        <w:rPr>
          <w:noProof/>
          <w:lang w:val="de-CH" w:eastAsia="de-CH"/>
        </w:rPr>
        <w:lastRenderedPageBreak/>
        <mc:AlternateContent>
          <mc:Choice Requires="wps">
            <w:drawing>
              <wp:anchor distT="0" distB="0" distL="114300" distR="114300" simplePos="0" relativeHeight="251658752" behindDoc="0" locked="0" layoutInCell="1" allowOverlap="1" wp14:anchorId="27AA7D5D" wp14:editId="529820DE">
                <wp:simplePos x="0" y="0"/>
                <wp:positionH relativeFrom="column">
                  <wp:posOffset>-338455</wp:posOffset>
                </wp:positionH>
                <wp:positionV relativeFrom="paragraph">
                  <wp:posOffset>1800860</wp:posOffset>
                </wp:positionV>
                <wp:extent cx="6619875" cy="2057400"/>
                <wp:effectExtent l="50800" t="330200" r="85725" b="10160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057400"/>
                        </a:xfrm>
                        <a:prstGeom prst="wedgeRoundRectCallout">
                          <a:avLst>
                            <a:gd name="adj1" fmla="val -3287"/>
                            <a:gd name="adj2" fmla="val -64764"/>
                            <a:gd name="adj3" fmla="val 16667"/>
                          </a:avLst>
                        </a:prstGeom>
                        <a:solidFill>
                          <a:schemeClr val="accent6">
                            <a:lumMod val="40000"/>
                            <a:lumOff val="60000"/>
                          </a:schemeClr>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0200A538" w14:textId="48F4914B" w:rsidR="003513C3" w:rsidRDefault="00B6349B" w:rsidP="00E44F53">
                            <w:pPr>
                              <w:pStyle w:val="FreieForm"/>
                            </w:pPr>
                            <w:r w:rsidRPr="005E286B">
                              <w:rPr>
                                <w:b/>
                              </w:rPr>
                              <w:t>Zusatzinformation:</w:t>
                            </w:r>
                            <w:r>
                              <w:t xml:space="preserve"> </w:t>
                            </w:r>
                            <w:r w:rsidR="00712AE5" w:rsidRPr="00CF742E">
                              <w:t>Natel –</w:t>
                            </w:r>
                            <w:r w:rsidR="00712AE5">
                              <w:rPr>
                                <w:rFonts w:ascii="Arial Narrow Bold" w:hAnsi="Arial Narrow Bold"/>
                              </w:rPr>
                              <w:t xml:space="preserve"> </w:t>
                            </w:r>
                            <w:r w:rsidR="003513C3">
                              <w:t>eine Schweizer Wort-(Technik?</w:t>
                            </w:r>
                            <w:r w:rsidR="00712AE5">
                              <w:t>-</w:t>
                            </w:r>
                            <w:r w:rsidR="003513C3">
                              <w:t>)Erfindung. Vergleiche der Wikipedia</w:t>
                            </w:r>
                            <w:r w:rsidR="00712AE5">
                              <w:t>-E</w:t>
                            </w:r>
                            <w:r w:rsidR="003513C3">
                              <w:t xml:space="preserve">inträge über mobile Telefone (http://en.wikipedia.org/wiki/Mobile_phone) und das </w:t>
                            </w:r>
                            <w:r w:rsidR="00712AE5">
                              <w:t>Natel-N</w:t>
                            </w:r>
                            <w:r w:rsidR="003513C3">
                              <w:t xml:space="preserve">etz in der Schweiz (http://de.wikipedia.org/wiki/Natel) zeigen, wie Technikgeschichte nicht konsistent dokumentiert wird. Als erstes Mobilnetz wird das japanische Netz angegeben, obschon es ein Jahr später ans Netz ging </w:t>
                            </w:r>
                            <w:r w:rsidR="00712AE5">
                              <w:t xml:space="preserve">((in Betrieb genommen wurde)) </w:t>
                            </w:r>
                            <w:r w:rsidR="003513C3">
                              <w:t>als</w:t>
                            </w:r>
                            <w:r w:rsidR="00712AE5">
                              <w:t xml:space="preserve"> </w:t>
                            </w:r>
                            <w:r w:rsidR="003513C3">
                              <w:t xml:space="preserve">das schweizerische </w:t>
                            </w:r>
                            <w:r w:rsidR="00712AE5">
                              <w:t>Natel-</w:t>
                            </w:r>
                            <w:r w:rsidR="003513C3">
                              <w:t xml:space="preserve">Netz. Mögliche Gründe dafür sind die verwendete Terminologie und die Kleinheit der Schweiz. </w:t>
                            </w:r>
                            <w:r w:rsidR="00712AE5">
                              <w:t xml:space="preserve">«Natel» klingt </w:t>
                            </w:r>
                            <w:r w:rsidR="003513C3">
                              <w:t>für viele wie eine schweizerische Spezialität eines CB</w:t>
                            </w:r>
                            <w:r w:rsidR="00C345F1">
                              <w:t>-</w:t>
                            </w:r>
                            <w:r w:rsidR="003513C3">
                              <w:t xml:space="preserve">Funknetzes, was aber schon zu Beginn nicht der Fall war. </w:t>
                            </w:r>
                          </w:p>
                          <w:p w14:paraId="6DCEFA0E" w14:textId="6976D8C3" w:rsidR="003513C3" w:rsidRDefault="003513C3" w:rsidP="00E44F53">
                            <w:pPr>
                              <w:pStyle w:val="FreieForm"/>
                              <w:rPr>
                                <w:rFonts w:ascii="Times New Roman" w:eastAsia="Times New Roman" w:hAnsi="Times New Roman"/>
                                <w:color w:val="auto"/>
                                <w:lang w:val="de-CH" w:bidi="x-none"/>
                              </w:rPr>
                            </w:pPr>
                            <w:r>
                              <w:t xml:space="preserve">CB: Citizen Band (Radio) bezeichnet einen für den Bürger freien Funkfrequenzbereich, war aber im Gegensatz zum </w:t>
                            </w:r>
                            <w:r w:rsidR="00C345F1">
                              <w:t xml:space="preserve">Natel </w:t>
                            </w:r>
                            <w:r>
                              <w:t>nicht mit dem öffentlichen Telefonnetz verbunden.</w:t>
                            </w:r>
                          </w:p>
                          <w:p w14:paraId="385BEB71" w14:textId="77777777" w:rsidR="00B6349B" w:rsidRPr="00277B0B" w:rsidRDefault="00B6349B" w:rsidP="00E44F53">
                            <w:pPr>
                              <w:pStyle w:val="FreieForm"/>
                            </w:pPr>
                          </w:p>
                          <w:p w14:paraId="39641E4D" w14:textId="77777777" w:rsidR="00B6349B" w:rsidRDefault="00B6349B" w:rsidP="00E44F53">
                            <w:pPr>
                              <w:pStyle w:val="FreieForm"/>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2" style="position:absolute;margin-left:-26.65pt;margin-top:141.8pt;width:521.25pt;height:1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" adj="10090,-3189" fillcolor="#fbd4b4 [1305]" strokecolor="#4a7ebb">
                <v:shadow on="t" color="#1f497d [3215]" opacity="22936f" origin=",.5" offset="0,.63889mm"/>
                <v:textbox>
                  <w:txbxContent>
                    <w:p w14:paraId="0200A538" w14:textId="48F4914B" w:rsidR="003513C3" w:rsidRDefault="00B6349B" w:rsidP="00E44F53">
                      <w:pPr>
                        <w:pStyle w:val="FreieForm"/>
                      </w:pPr>
                      <w:r w:rsidRPr="005E286B">
                        <w:rPr>
                          <w:b/>
                        </w:rPr>
                        <w:t>Zusatzinformation:</w:t>
                      </w:r>
                      <w:r>
                        <w:t xml:space="preserve"> </w:t>
                      </w:r>
                      <w:r w:rsidR="00712AE5" w:rsidRPr="00CF742E">
                        <w:t>Natel –</w:t>
                      </w:r>
                      <w:r w:rsidR="00712AE5">
                        <w:rPr>
                          <w:rFonts w:ascii="Arial Narrow Bold" w:hAnsi="Arial Narrow Bold"/>
                        </w:rPr>
                        <w:t xml:space="preserve"> </w:t>
                      </w:r>
                      <w:r w:rsidR="003513C3">
                        <w:t>eine Schweizer Wort-(Technik?</w:t>
                      </w:r>
                      <w:r w:rsidR="00712AE5">
                        <w:t>-</w:t>
                      </w:r>
                      <w:r w:rsidR="003513C3">
                        <w:t>)Erfindung. Vergleiche der Wikipedia</w:t>
                      </w:r>
                      <w:r w:rsidR="00712AE5">
                        <w:t>-E</w:t>
                      </w:r>
                      <w:r w:rsidR="003513C3">
                        <w:t xml:space="preserve">inträge über mobile Telefone (http://en.wikipedia.org/wiki/Mobile_phone) und das </w:t>
                      </w:r>
                      <w:r w:rsidR="00712AE5">
                        <w:t>Natel-N</w:t>
                      </w:r>
                      <w:r w:rsidR="003513C3">
                        <w:t xml:space="preserve">etz in der Schweiz (http://de.wikipedia.org/wiki/Natel) zeigen, wie Technikgeschichte nicht konsistent dokumentiert wird. Als erstes Mobilnetz wird das japanische Netz angegeben, obschon es ein Jahr später ans Netz ging </w:t>
                      </w:r>
                      <w:r w:rsidR="00712AE5">
                        <w:t xml:space="preserve">((in Betrieb genommen wurde)) </w:t>
                      </w:r>
                      <w:r w:rsidR="003513C3">
                        <w:t>als</w:t>
                      </w:r>
                      <w:r w:rsidR="00712AE5">
                        <w:t xml:space="preserve"> </w:t>
                      </w:r>
                      <w:r w:rsidR="003513C3">
                        <w:t xml:space="preserve">das schweizerische </w:t>
                      </w:r>
                      <w:r w:rsidR="00712AE5">
                        <w:t>Natel-</w:t>
                      </w:r>
                      <w:r w:rsidR="003513C3">
                        <w:t xml:space="preserve">Netz. Mögliche Gründe dafür sind die verwendete Terminologie und die Kleinheit der Schweiz. </w:t>
                      </w:r>
                      <w:r w:rsidR="00712AE5">
                        <w:t xml:space="preserve">«Natel» klingt </w:t>
                      </w:r>
                      <w:r w:rsidR="003513C3">
                        <w:t>für viele wie eine schweizerische Spezialität eines CB</w:t>
                      </w:r>
                      <w:r w:rsidR="00C345F1">
                        <w:t>-</w:t>
                      </w:r>
                      <w:r w:rsidR="003513C3">
                        <w:t xml:space="preserve">Funknetzes, was aber schon zu Beginn nicht der Fall war. </w:t>
                      </w:r>
                    </w:p>
                    <w:p w14:paraId="6DCEFA0E" w14:textId="6976D8C3" w:rsidR="003513C3" w:rsidRDefault="003513C3" w:rsidP="00E44F53">
                      <w:pPr>
                        <w:pStyle w:val="FreieForm"/>
                        <w:rPr>
                          <w:rFonts w:ascii="Times New Roman" w:eastAsia="Times New Roman" w:hAnsi="Times New Roman"/>
                          <w:color w:val="auto"/>
                          <w:lang w:val="de-CH" w:bidi="x-none"/>
                        </w:rPr>
                      </w:pPr>
                      <w:r>
                        <w:t xml:space="preserve">CB: Citizen Band (Radio) bezeichnet einen für den Bürger freien Funkfrequenzbereich, war aber im Gegensatz zum </w:t>
                      </w:r>
                      <w:r w:rsidR="00C345F1">
                        <w:t xml:space="preserve">Natel </w:t>
                      </w:r>
                      <w:r>
                        <w:t>nicht mit dem öffentlichen Telefonnetz verbunden.</w:t>
                      </w:r>
                    </w:p>
                    <w:p w14:paraId="385BEB71" w14:textId="77777777" w:rsidR="00B6349B" w:rsidRPr="00277B0B" w:rsidRDefault="00B6349B" w:rsidP="00E44F53">
                      <w:pPr>
                        <w:pStyle w:val="FreieForm"/>
                      </w:pPr>
                    </w:p>
                    <w:p w14:paraId="39641E4D" w14:textId="77777777" w:rsidR="00B6349B" w:rsidRDefault="00B6349B" w:rsidP="00E44F53">
                      <w:pPr>
                        <w:pStyle w:val="FreieForm"/>
                      </w:pPr>
                    </w:p>
                  </w:txbxContent>
                </v:textbox>
              </v:shape>
            </w:pict>
          </mc:Fallback>
        </mc:AlternateContent>
      </w:r>
      <w:r w:rsidR="00C0256E">
        <w:rPr>
          <w:noProof/>
          <w:lang w:val="de-CH" w:eastAsia="de-CH"/>
        </w:rPr>
        <mc:AlternateContent>
          <mc:Choice Requires="wps">
            <w:drawing>
              <wp:anchor distT="0" distB="0" distL="114300" distR="114300" simplePos="0" relativeHeight="251647488" behindDoc="0" locked="0" layoutInCell="1" allowOverlap="1" wp14:anchorId="3131B473" wp14:editId="282C4135">
                <wp:simplePos x="0" y="0"/>
                <wp:positionH relativeFrom="column">
                  <wp:posOffset>-342900</wp:posOffset>
                </wp:positionH>
                <wp:positionV relativeFrom="paragraph">
                  <wp:posOffset>-828040</wp:posOffset>
                </wp:positionV>
                <wp:extent cx="6501130" cy="1480820"/>
                <wp:effectExtent l="101600" t="99060" r="128270" b="3703320"/>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1130" cy="1480820"/>
                        </a:xfrm>
                        <a:prstGeom prst="wedgeRoundRectCallout">
                          <a:avLst>
                            <a:gd name="adj1" fmla="val -19486"/>
                            <a:gd name="adj2" fmla="val 289449"/>
                            <a:gd name="adj3" fmla="val 16667"/>
                          </a:avLst>
                        </a:prstGeom>
                        <a:solidFill>
                          <a:srgbClr val="95C6F8"/>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3D5B96E2" w14:textId="10FC6677" w:rsidR="003513C3" w:rsidRPr="001A2C71" w:rsidRDefault="003513C3" w:rsidP="00E44F53">
                            <w:pPr>
                              <w:pStyle w:val="FreieForm"/>
                              <w:rPr>
                                <w:i/>
                                <w:szCs w:val="22"/>
                              </w:rPr>
                            </w:pPr>
                            <w:r>
                              <w:rPr>
                                <w:b/>
                              </w:rPr>
                              <w:t xml:space="preserve">Thematische Ergänzung: </w:t>
                            </w:r>
                            <w:r>
                              <w:t xml:space="preserve">Warum </w:t>
                            </w:r>
                            <w:r>
                              <w:rPr>
                                <w:rFonts w:ascii="Arial Narrow Bold" w:hAnsi="Arial Narrow Bold"/>
                              </w:rPr>
                              <w:t>Apple</w:t>
                            </w:r>
                            <w:r>
                              <w:t xml:space="preserve"> und nicht die Geräte einer anderen Firma? Erfolgreiche technische Innovation ist immer ein Zusammenspiel </w:t>
                            </w:r>
                            <w:r w:rsidR="00623EA8">
                              <w:t xml:space="preserve">von </w:t>
                            </w:r>
                            <w:r>
                              <w:t xml:space="preserve">Ästhetik und Technik, </w:t>
                            </w:r>
                            <w:r w:rsidR="00623EA8">
                              <w:t xml:space="preserve">die </w:t>
                            </w:r>
                            <w:r>
                              <w:t>beide zusammen Emotionen bedienen müssen. In der Aus</w:t>
                            </w:r>
                            <w:r w:rsidR="009205A2">
                              <w:softHyphen/>
                            </w:r>
                            <w:r>
                              <w:t>beutung dieses Zusammenspiels ist der Apple</w:t>
                            </w:r>
                            <w:r w:rsidR="00623EA8">
                              <w:t>-</w:t>
                            </w:r>
                            <w:r>
                              <w:t>Konzern nicht nur momentaner Meister, sondern wird es wohl für die weitere Zukunft auch bleiben. Diese Verbindung zwischen Technik und Gefühlen sollte hier in allen Leistungszügen vertieft werden. Dazu finden Sie mehr im Anhang über Technikverständnis und Emotionen</w:t>
                            </w:r>
                            <w:r w:rsidR="001A2C71" w:rsidRPr="001A2C71">
                              <w:t xml:space="preserve"> </w:t>
                            </w:r>
                            <w:r w:rsidR="00623EA8">
                              <w:rPr>
                                <w:rFonts w:eastAsia="Times New Roman"/>
                                <w:i/>
                                <w:color w:val="auto"/>
                                <w:szCs w:val="22"/>
                                <w:lang w:val="de-CH" w:bidi="x-none"/>
                              </w:rPr>
                              <w:t>(5</w:t>
                            </w:r>
                            <w:r w:rsidR="001A2C71" w:rsidRPr="001A2C71">
                              <w:rPr>
                                <w:rFonts w:eastAsia="Times New Roman"/>
                                <w:i/>
                                <w:color w:val="auto"/>
                                <w:szCs w:val="22"/>
                                <w:lang w:val="de-CH" w:bidi="x-none"/>
                              </w:rPr>
                              <w:t>.A Dokumentation f</w:t>
                            </w:r>
                            <w:r w:rsidR="00623EA8">
                              <w:rPr>
                                <w:rFonts w:eastAsia="Times New Roman"/>
                                <w:i/>
                                <w:color w:val="auto"/>
                                <w:szCs w:val="22"/>
                                <w:lang w:val="de-CH" w:bidi="x-none"/>
                              </w:rPr>
                              <w:t>ü</w:t>
                            </w:r>
                            <w:r w:rsidR="001A2C71" w:rsidRPr="001A2C71">
                              <w:rPr>
                                <w:rFonts w:eastAsia="Times New Roman"/>
                                <w:i/>
                                <w:color w:val="auto"/>
                                <w:szCs w:val="22"/>
                                <w:lang w:val="de-CH" w:bidi="x-none"/>
                              </w:rPr>
                              <w:t>r Lehrpersonen – Technikkompetenz.pdf</w:t>
                            </w:r>
                            <w:r w:rsidR="00623EA8">
                              <w:rPr>
                                <w:rFonts w:eastAsia="Times New Roman"/>
                                <w:i/>
                                <w:color w:val="auto"/>
                                <w:szCs w:val="22"/>
                                <w:lang w:val="de-CH" w:bidi="x-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4" type="#_x0000_t62" style="position:absolute;margin-left:-27pt;margin-top:-65.2pt;width:511.9pt;height:11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" adj="6591,73321" fillcolor="#95c6f8" strokecolor="#4a7ebb">
                <v:shadow on="t" color="#1f497d [3215]" opacity="22936f" origin=",.5" offset="0,.63889mm"/>
                <v:textbox>
                  <w:txbxContent>
                    <w:p w14:paraId="3D5B96E2" w14:textId="10FC6677" w:rsidR="003513C3" w:rsidRPr="001A2C71" w:rsidRDefault="003513C3" w:rsidP="00E44F53">
                      <w:pPr>
                        <w:pStyle w:val="FreieForm"/>
                        <w:rPr>
                          <w:i/>
                          <w:szCs w:val="22"/>
                        </w:rPr>
                      </w:pPr>
                      <w:r>
                        <w:rPr>
                          <w:b/>
                        </w:rPr>
                        <w:t xml:space="preserve">Thematische Ergänzung: </w:t>
                      </w:r>
                      <w:r>
                        <w:t xml:space="preserve">Warum </w:t>
                      </w:r>
                      <w:r>
                        <w:rPr>
                          <w:rFonts w:ascii="Arial Narrow Bold" w:hAnsi="Arial Narrow Bold"/>
                        </w:rPr>
                        <w:t>Apple</w:t>
                      </w:r>
                      <w:r>
                        <w:t xml:space="preserve"> und nicht die Geräte einer anderen Firma? Erfolgreiche technische Innovation ist immer ein Zusammenspiel </w:t>
                      </w:r>
                      <w:r w:rsidR="00623EA8">
                        <w:t xml:space="preserve">von </w:t>
                      </w:r>
                      <w:r>
                        <w:t xml:space="preserve">Ästhetik und Technik, </w:t>
                      </w:r>
                      <w:r w:rsidR="00623EA8">
                        <w:t xml:space="preserve">die </w:t>
                      </w:r>
                      <w:r>
                        <w:t>beide zusammen Emotionen bedienen müssen. In der Aus</w:t>
                      </w:r>
                      <w:r w:rsidR="009205A2">
                        <w:softHyphen/>
                      </w:r>
                      <w:r>
                        <w:t>beutung dieses Zusammenspiels ist der Apple</w:t>
                      </w:r>
                      <w:r w:rsidR="00623EA8">
                        <w:t>-</w:t>
                      </w:r>
                      <w:r>
                        <w:t>Konzern nicht nur momentaner Meister, sondern wird es wohl für die weitere Zukunft auch bleiben. Diese Verbindung zwischen Technik und Gefühlen sollte hier in allen Leistungszügen vertieft werden. Dazu finden Sie mehr im Anhang über Technikverständnis und Emotionen</w:t>
                      </w:r>
                      <w:r w:rsidR="001A2C71" w:rsidRPr="001A2C71">
                        <w:t xml:space="preserve"> </w:t>
                      </w:r>
                      <w:r w:rsidR="00623EA8">
                        <w:rPr>
                          <w:rFonts w:eastAsia="Times New Roman"/>
                          <w:i/>
                          <w:color w:val="auto"/>
                          <w:szCs w:val="22"/>
                          <w:lang w:val="de-CH" w:bidi="x-none"/>
                        </w:rPr>
                        <w:t>(5</w:t>
                      </w:r>
                      <w:r w:rsidR="001A2C71" w:rsidRPr="001A2C71">
                        <w:rPr>
                          <w:rFonts w:eastAsia="Times New Roman"/>
                          <w:i/>
                          <w:color w:val="auto"/>
                          <w:szCs w:val="22"/>
                          <w:lang w:val="de-CH" w:bidi="x-none"/>
                        </w:rPr>
                        <w:t>.A Dokumentation f</w:t>
                      </w:r>
                      <w:r w:rsidR="00623EA8">
                        <w:rPr>
                          <w:rFonts w:eastAsia="Times New Roman"/>
                          <w:i/>
                          <w:color w:val="auto"/>
                          <w:szCs w:val="22"/>
                          <w:lang w:val="de-CH" w:bidi="x-none"/>
                        </w:rPr>
                        <w:t>ü</w:t>
                      </w:r>
                      <w:r w:rsidR="001A2C71" w:rsidRPr="001A2C71">
                        <w:rPr>
                          <w:rFonts w:eastAsia="Times New Roman"/>
                          <w:i/>
                          <w:color w:val="auto"/>
                          <w:szCs w:val="22"/>
                          <w:lang w:val="de-CH" w:bidi="x-none"/>
                        </w:rPr>
                        <w:t>r Lehrpersonen – Technikkompetenz.pdf</w:t>
                      </w:r>
                      <w:r w:rsidR="00623EA8">
                        <w:rPr>
                          <w:rFonts w:eastAsia="Times New Roman"/>
                          <w:i/>
                          <w:color w:val="auto"/>
                          <w:szCs w:val="22"/>
                          <w:lang w:val="de-CH" w:bidi="x-none"/>
                        </w:rPr>
                        <w:t>).</w:t>
                      </w:r>
                    </w:p>
                  </w:txbxContent>
                </v:textbox>
              </v:shape>
            </w:pict>
          </mc:Fallback>
        </mc:AlternateContent>
      </w:r>
      <w:r w:rsidR="00C0256E">
        <w:rPr>
          <w:noProof/>
          <w:lang w:val="de-CH" w:eastAsia="de-CH"/>
        </w:rPr>
        <w:drawing>
          <wp:inline distT="0" distB="0" distL="0" distR="0" wp14:anchorId="1B84624E" wp14:editId="0F3DC047">
            <wp:extent cx="5892800" cy="8547100"/>
            <wp:effectExtent l="0" t="0" r="0" b="12700"/>
            <wp:docPr id="5" name="Bild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2"/>
                    <pic:cNvPicPr>
                      <a:picLocks noChangeAspect="1" noChangeArrowheads="1"/>
                    </pic:cNvPicPr>
                  </pic:nvPicPr>
                  <pic:blipFill>
                    <a:blip r:embed="rId15">
                      <a:alphaModFix amt="49000"/>
                      <a:extLst>
                        <a:ext uri="{28A0092B-C50C-407E-A947-70E740481C1C}">
                          <a14:useLocalDpi xmlns:a14="http://schemas.microsoft.com/office/drawing/2010/main" val="0"/>
                        </a:ext>
                      </a:extLst>
                    </a:blip>
                    <a:srcRect l="9151" t="9697" r="9151" b="6465"/>
                    <a:stretch>
                      <a:fillRect/>
                    </a:stretch>
                  </pic:blipFill>
                  <pic:spPr bwMode="auto">
                    <a:xfrm>
                      <a:off x="0" y="0"/>
                      <a:ext cx="5892800" cy="8547100"/>
                    </a:xfrm>
                    <a:prstGeom prst="rect">
                      <a:avLst/>
                    </a:prstGeom>
                    <a:noFill/>
                    <a:ln>
                      <a:noFill/>
                    </a:ln>
                  </pic:spPr>
                </pic:pic>
              </a:graphicData>
            </a:graphic>
          </wp:inline>
        </w:drawing>
      </w:r>
    </w:p>
    <w:p w14:paraId="31660655" w14:textId="625472F0" w:rsidR="00B87D69" w:rsidRDefault="001A2C71">
      <w:pPr>
        <w:spacing w:after="0" w:line="240" w:lineRule="auto"/>
        <w:rPr>
          <w:lang w:val="de-CH"/>
        </w:rPr>
      </w:pPr>
      <w:r>
        <w:rPr>
          <w:noProof/>
          <w:lang w:val="de-CH" w:eastAsia="de-CH"/>
        </w:rPr>
        <mc:AlternateContent>
          <mc:Choice Requires="wps">
            <w:drawing>
              <wp:anchor distT="0" distB="0" distL="114300" distR="114300" simplePos="0" relativeHeight="251665920" behindDoc="0" locked="0" layoutInCell="1" allowOverlap="1" wp14:anchorId="06ECF8AC" wp14:editId="30007AC6">
                <wp:simplePos x="0" y="0"/>
                <wp:positionH relativeFrom="column">
                  <wp:posOffset>-228600</wp:posOffset>
                </wp:positionH>
                <wp:positionV relativeFrom="paragraph">
                  <wp:posOffset>-2680970</wp:posOffset>
                </wp:positionV>
                <wp:extent cx="6734175" cy="2623820"/>
                <wp:effectExtent l="50800" t="25400" r="73025" b="6858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2623820"/>
                        </a:xfrm>
                        <a:prstGeom prst="wave">
                          <a:avLst>
                            <a:gd name="adj1" fmla="val 12500"/>
                            <a:gd name="adj2" fmla="val -1130"/>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1C31504C" w14:textId="2E87729A" w:rsidR="003513C3" w:rsidRDefault="003513C3" w:rsidP="00E44F53">
                            <w:pPr>
                              <w:pStyle w:val="FreieForm"/>
                              <w:rPr>
                                <w:rFonts w:ascii="Times New Roman" w:eastAsia="Times New Roman" w:hAnsi="Times New Roman"/>
                                <w:color w:val="auto"/>
                                <w:lang w:val="de-CH" w:bidi="x-none"/>
                              </w:rPr>
                            </w:pPr>
                            <w:r w:rsidRPr="00C0256E">
                              <w:rPr>
                                <w:rStyle w:val="DefaultParagraphFont1"/>
                                <w:b/>
                                <w:sz w:val="22"/>
                              </w:rPr>
                              <w:t xml:space="preserve">Didaktische </w:t>
                            </w:r>
                            <w:r w:rsidRPr="00CF742E">
                              <w:rPr>
                                <w:rStyle w:val="DefaultParagraphFont1"/>
                                <w:b/>
                                <w:sz w:val="22"/>
                              </w:rPr>
                              <w:t>Kommentare</w:t>
                            </w:r>
                            <w:r w:rsidRPr="00C0256E">
                              <w:rPr>
                                <w:rStyle w:val="DefaultParagraphFont1"/>
                                <w:b/>
                                <w:sz w:val="22"/>
                              </w:rPr>
                              <w:t>:</w:t>
                            </w:r>
                            <w:r>
                              <w:rPr>
                                <w:rStyle w:val="DefaultParagraphFont1"/>
                                <w:sz w:val="22"/>
                              </w:rPr>
                              <w:t xml:space="preserve"> </w:t>
                            </w:r>
                            <w:r>
                              <w:t>Hier sind alle möglichen Vor- und Irrläufer der Entwicklung zum iPhone und zur iWatch dar</w:t>
                            </w:r>
                            <w:r w:rsidR="009A0DAB">
                              <w:softHyphen/>
                            </w:r>
                            <w:r>
                              <w:t>gestellt. Jeder Übergang ist durch sichtbare strukturelle Veränderungen auf den Bildern festgehalten und dadurch auch für die Schülerinnen und Schüler beschreibbar. Das Ziel ist es, dass die Schülerinnen und Schüler beim Nachvollzug eines für sie wichtigen Entwicklungsprozesses die Grundprinzipien von Entwicklung exemplarisch erarbeiten können. Dieses Prozesswissen ist zentral, um über Engineering sprechen zu können und Entwicklungsprozesse zu begreifen. Deshalb bildet diese Einheit ein zentrales Element dieser Einheit und der ganzen MINT</w:t>
                            </w:r>
                            <w:r w:rsidR="00C345F1">
                              <w:t>-</w:t>
                            </w:r>
                            <w:r>
                              <w:t xml:space="preserve">Ausbildung. </w:t>
                            </w:r>
                          </w:p>
                          <w:p w14:paraId="2AE23F5D" w14:textId="77777777" w:rsidR="003513C3" w:rsidRDefault="003513C3" w:rsidP="00E44F53">
                            <w:pPr>
                              <w:pStyle w:val="FreieForm"/>
                              <w:rPr>
                                <w:lang w:val="de-CH"/>
                              </w:rPr>
                            </w:pPr>
                          </w:p>
                          <w:p w14:paraId="44A59EC3" w14:textId="77777777" w:rsidR="003513C3" w:rsidRDefault="003513C3" w:rsidP="00E44F53">
                            <w:pPr>
                              <w:pStyle w:val="FreieForm"/>
                              <w:rPr>
                                <w:lang w:val="de-CH"/>
                              </w:rPr>
                            </w:pPr>
                          </w:p>
                          <w:p w14:paraId="20C87FB9" w14:textId="77777777" w:rsidR="003513C3" w:rsidRDefault="003513C3" w:rsidP="00FB345E">
                            <w:pPr>
                              <w:pStyle w:val="Funotentext1"/>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5" type="#_x0000_t64" style="position:absolute;margin-left:-18pt;margin-top:-211.1pt;width:530.25pt;height:20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" adj="2700,10556" fillcolor="#f5ff95" strokecolor="#4a7ebb">
                <v:shadow on="t" color="black" opacity="22936f" origin=",.5" offset="0,.63889mm"/>
                <v:textbox>
                  <w:txbxContent>
                    <w:p w14:paraId="1C31504C" w14:textId="2E87729A" w:rsidR="003513C3" w:rsidRDefault="003513C3" w:rsidP="00E44F53">
                      <w:pPr>
                        <w:pStyle w:val="FreieForm"/>
                        <w:rPr>
                          <w:rFonts w:ascii="Times New Roman" w:eastAsia="Times New Roman" w:hAnsi="Times New Roman"/>
                          <w:color w:val="auto"/>
                          <w:lang w:val="de-CH" w:bidi="x-none"/>
                        </w:rPr>
                      </w:pPr>
                      <w:r w:rsidRPr="00C0256E">
                        <w:rPr>
                          <w:rStyle w:val="DefaultParagraphFont1"/>
                          <w:b/>
                          <w:sz w:val="22"/>
                        </w:rPr>
                        <w:t xml:space="preserve">Didaktische </w:t>
                      </w:r>
                      <w:r w:rsidRPr="00CF742E">
                        <w:rPr>
                          <w:rStyle w:val="DefaultParagraphFont1"/>
                          <w:b/>
                          <w:sz w:val="22"/>
                        </w:rPr>
                        <w:t>Kommentare</w:t>
                      </w:r>
                      <w:r w:rsidRPr="00C0256E">
                        <w:rPr>
                          <w:rStyle w:val="DefaultParagraphFont1"/>
                          <w:b/>
                          <w:sz w:val="22"/>
                        </w:rPr>
                        <w:t>:</w:t>
                      </w:r>
                      <w:r>
                        <w:rPr>
                          <w:rStyle w:val="DefaultParagraphFont1"/>
                          <w:sz w:val="22"/>
                        </w:rPr>
                        <w:t xml:space="preserve"> </w:t>
                      </w:r>
                      <w:r>
                        <w:t>Hier sind alle möglichen Vor- und Irrläufer der Entwicklung zum iPhone und zur iWatch dar</w:t>
                      </w:r>
                      <w:r w:rsidR="009A0DAB">
                        <w:softHyphen/>
                      </w:r>
                      <w:r>
                        <w:t>gestellt. Jeder Übergang ist durch sichtbare strukturelle Veränderungen auf den Bildern festgehalten und dadurch auch für die Schülerinnen und Schüler beschreibbar. Das Ziel ist es, dass die Schülerinnen und Schüler beim Nachvollzug eines für sie wichtigen Entwicklungsprozesses die Grundprinzipien von Entwicklung exemplarisch erarbeiten können. Dieses Prozesswissen ist zentral, um über Engineering sprechen zu können und Entwicklungsprozesse zu begreifen. Deshalb bildet diese Einheit ein zentrales Element dieser Einheit und der ganzen MINT</w:t>
                      </w:r>
                      <w:r w:rsidR="00C345F1">
                        <w:t>-</w:t>
                      </w:r>
                      <w:r>
                        <w:t xml:space="preserve">Ausbildung. </w:t>
                      </w:r>
                    </w:p>
                    <w:p w14:paraId="2AE23F5D" w14:textId="77777777" w:rsidR="003513C3" w:rsidRDefault="003513C3" w:rsidP="00E44F53">
                      <w:pPr>
                        <w:pStyle w:val="FreieForm"/>
                        <w:rPr>
                          <w:lang w:val="de-CH"/>
                        </w:rPr>
                      </w:pPr>
                    </w:p>
                    <w:p w14:paraId="44A59EC3" w14:textId="77777777" w:rsidR="003513C3" w:rsidRDefault="003513C3" w:rsidP="00E44F53">
                      <w:pPr>
                        <w:pStyle w:val="FreieForm"/>
                        <w:rPr>
                          <w:lang w:val="de-CH"/>
                        </w:rPr>
                      </w:pPr>
                    </w:p>
                    <w:p w14:paraId="20C87FB9" w14:textId="77777777" w:rsidR="003513C3" w:rsidRDefault="003513C3" w:rsidP="00FB345E">
                      <w:pPr>
                        <w:pStyle w:val="Funotentext1"/>
                        <w:spacing w:line="288" w:lineRule="auto"/>
                      </w:pPr>
                    </w:p>
                  </w:txbxContent>
                </v:textbox>
              </v:shape>
            </w:pict>
          </mc:Fallback>
        </mc:AlternateContent>
      </w:r>
      <w:r w:rsidR="00B87D69">
        <w:rPr>
          <w:lang w:val="de-CH"/>
        </w:rPr>
        <w:br w:type="page"/>
      </w:r>
      <w:r>
        <w:rPr>
          <w:noProof/>
          <w:lang w:val="de-CH" w:eastAsia="de-CH"/>
        </w:rPr>
        <w:lastRenderedPageBreak/>
        <w:drawing>
          <wp:inline distT="0" distB="0" distL="0" distR="0" wp14:anchorId="14C715C6" wp14:editId="6EB7FFDD">
            <wp:extent cx="5930900" cy="8089900"/>
            <wp:effectExtent l="0" t="0" r="12700" b="12700"/>
            <wp:docPr id="28" name="Bild 28" descr="Macintosh HD:Users:chz:Desktop:2.3_AB-7_Funktionsgewinn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cintosh HD:Users:chz:Desktop:2.3_AB-7_Funktionsgewinne_final.jpg"/>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5930900" cy="8089900"/>
                    </a:xfrm>
                    <a:prstGeom prst="rect">
                      <a:avLst/>
                    </a:prstGeom>
                    <a:noFill/>
                    <a:ln>
                      <a:noFill/>
                    </a:ln>
                  </pic:spPr>
                </pic:pic>
              </a:graphicData>
            </a:graphic>
          </wp:inline>
        </w:drawing>
      </w:r>
    </w:p>
    <w:p w14:paraId="4789FD16" w14:textId="37678DBC" w:rsidR="00374959" w:rsidRPr="00374959" w:rsidRDefault="001A2C71" w:rsidP="00D02273">
      <w:pPr>
        <w:rPr>
          <w:lang w:val="de-CH"/>
        </w:rPr>
      </w:pPr>
      <w:r>
        <w:rPr>
          <w:noProof/>
          <w:lang w:val="de-CH" w:eastAsia="de-CH"/>
        </w:rPr>
        <mc:AlternateContent>
          <mc:Choice Requires="wps">
            <w:drawing>
              <wp:anchor distT="0" distB="0" distL="114300" distR="114300" simplePos="0" relativeHeight="251674112" behindDoc="0" locked="0" layoutInCell="1" allowOverlap="1" wp14:anchorId="086F4D87" wp14:editId="39B0C09B">
                <wp:simplePos x="0" y="0"/>
                <wp:positionH relativeFrom="column">
                  <wp:posOffset>4000500</wp:posOffset>
                </wp:positionH>
                <wp:positionV relativeFrom="paragraph">
                  <wp:posOffset>-5958840</wp:posOffset>
                </wp:positionV>
                <wp:extent cx="1714500" cy="1371600"/>
                <wp:effectExtent l="50800" t="25400" r="88900" b="10160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71600"/>
                        </a:xfrm>
                        <a:prstGeom prst="horizontalScroll">
                          <a:avLst>
                            <a:gd name="adj" fmla="val 12500"/>
                          </a:avLst>
                        </a:prstGeom>
                        <a:solidFill>
                          <a:srgbClr val="95C6F8"/>
                        </a:solidFill>
                        <a:ln w="9525">
                          <a:solidFill>
                            <a:srgbClr val="4A7EBB"/>
                          </a:solidFill>
                          <a:round/>
                          <a:headEnd/>
                          <a:tailEnd/>
                        </a:ln>
                        <a:effectLst>
                          <a:outerShdw blurRad="40000" dist="23000" dir="5400000" rotWithShape="0">
                            <a:srgbClr val="000000">
                              <a:alpha val="34999"/>
                            </a:srgbClr>
                          </a:outerShdw>
                        </a:effectLst>
                      </wps:spPr>
                      <wps:txbx>
                        <w:txbxContent>
                          <w:p w14:paraId="06574297" w14:textId="77777777" w:rsidR="001A2C71" w:rsidRPr="00CF742E" w:rsidRDefault="001A2C71" w:rsidP="00C0256E">
                            <w:pPr>
                              <w:pStyle w:val="Kopfzeile"/>
                              <w:tabs>
                                <w:tab w:val="left" w:pos="709"/>
                                <w:tab w:val="left" w:pos="1418"/>
                                <w:tab w:val="left" w:pos="2127"/>
                                <w:tab w:val="left" w:pos="2836"/>
                                <w:tab w:val="left" w:pos="3545"/>
                              </w:tabs>
                              <w:rPr>
                                <w:rFonts w:ascii="Arial Narrow" w:hAnsi="Arial Narrow"/>
                                <w:b/>
                              </w:rPr>
                            </w:pPr>
                            <w:r w:rsidRPr="00CF742E">
                              <w:rPr>
                                <w:rFonts w:ascii="Arial Narrow" w:hAnsi="Arial Narrow"/>
                                <w:b/>
                              </w:rPr>
                              <w:t>Beispiel:</w:t>
                            </w:r>
                          </w:p>
                          <w:p w14:paraId="5C7B23D4" w14:textId="76CF858E" w:rsidR="001A2C71" w:rsidRPr="005E286B" w:rsidRDefault="001A2C71" w:rsidP="001A2C71">
                            <w:pPr>
                              <w:pStyle w:val="Kopfzeile"/>
                              <w:tabs>
                                <w:tab w:val="left" w:pos="709"/>
                                <w:tab w:val="left" w:pos="1418"/>
                                <w:tab w:val="left" w:pos="2127"/>
                                <w:tab w:val="left" w:pos="2836"/>
                                <w:tab w:val="left" w:pos="3545"/>
                              </w:tabs>
                              <w:rPr>
                                <w:rFonts w:ascii="Arial Narrow" w:hAnsi="Arial Narrow"/>
                              </w:rPr>
                            </w:pPr>
                            <w:r w:rsidRPr="002445A8">
                              <w:rPr>
                                <w:rFonts w:ascii="Arial Narrow" w:hAnsi="Arial Narrow" w:cs="Arial"/>
                              </w:rPr>
                              <w:t xml:space="preserve">Es braucht einen </w:t>
                            </w:r>
                            <w:proofErr w:type="spellStart"/>
                            <w:r w:rsidRPr="002445A8">
                              <w:rPr>
                                <w:rFonts w:ascii="Arial Narrow" w:hAnsi="Arial Narrow" w:cs="Arial"/>
                              </w:rPr>
                              <w:t>Morse</w:t>
                            </w:r>
                            <w:r w:rsidR="00C345F1">
                              <w:rPr>
                                <w:rFonts w:ascii="Arial Narrow" w:hAnsi="Arial Narrow" w:cs="Arial"/>
                              </w:rPr>
                              <w:softHyphen/>
                            </w:r>
                            <w:r w:rsidRPr="002445A8">
                              <w:rPr>
                                <w:rFonts w:ascii="Arial Narrow" w:hAnsi="Arial Narrow" w:cs="Arial"/>
                              </w:rPr>
                              <w:t>code</w:t>
                            </w:r>
                            <w:proofErr w:type="spellEnd"/>
                            <w:r w:rsidRPr="002445A8">
                              <w:rPr>
                                <w:rFonts w:ascii="Arial Narrow" w:hAnsi="Arial Narrow" w:cs="Arial"/>
                              </w:rPr>
                              <w:t xml:space="preserve">, elektrische Energie, </w:t>
                            </w:r>
                            <w:proofErr w:type="spellStart"/>
                            <w:r w:rsidRPr="002445A8">
                              <w:rPr>
                                <w:rFonts w:ascii="Arial Narrow" w:hAnsi="Arial Narrow" w:cs="Arial"/>
                              </w:rPr>
                              <w:t>Übertragungs</w:t>
                            </w:r>
                            <w:r w:rsidR="00C345F1">
                              <w:rPr>
                                <w:rFonts w:ascii="Arial Narrow" w:hAnsi="Arial Narrow" w:cs="Arial"/>
                              </w:rPr>
                              <w:softHyphen/>
                            </w:r>
                            <w:r w:rsidRPr="002445A8">
                              <w:rPr>
                                <w:rFonts w:ascii="Arial Narrow" w:hAnsi="Arial Narrow" w:cs="Arial"/>
                              </w:rPr>
                              <w:t>drähte</w:t>
                            </w:r>
                            <w:proofErr w:type="spellEnd"/>
                            <w:r w:rsidR="009A0DAB">
                              <w:rPr>
                                <w:rFonts w:ascii="Arial Narrow" w:hAnsi="Arial Narrow"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98" style="position:absolute;margin-left:315pt;margin-top:-469.2pt;width:135pt;height:1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" fillcolor="#95c6f8" strokecolor="#4a7ebb">
                <v:shadow on="t" color="black" opacity="22936f" origin=",.5" offset="0,.63889mm"/>
                <v:textbox>
                  <w:txbxContent>
                    <w:p w14:paraId="06574297" w14:textId="77777777" w:rsidR="001A2C71" w:rsidRPr="00CF742E" w:rsidRDefault="001A2C71" w:rsidP="00C0256E">
                      <w:pPr>
                        <w:pStyle w:val="Kopfzeile"/>
                        <w:tabs>
                          <w:tab w:val="left" w:pos="709"/>
                          <w:tab w:val="left" w:pos="1418"/>
                          <w:tab w:val="left" w:pos="2127"/>
                          <w:tab w:val="left" w:pos="2836"/>
                          <w:tab w:val="left" w:pos="3545"/>
                        </w:tabs>
                        <w:rPr>
                          <w:rFonts w:ascii="Arial Narrow" w:hAnsi="Arial Narrow"/>
                          <w:b/>
                        </w:rPr>
                      </w:pPr>
                      <w:r w:rsidRPr="00CF742E">
                        <w:rPr>
                          <w:rFonts w:ascii="Arial Narrow" w:hAnsi="Arial Narrow"/>
                          <w:b/>
                        </w:rPr>
                        <w:t>Beispiel:</w:t>
                      </w:r>
                    </w:p>
                    <w:p w14:paraId="5C7B23D4" w14:textId="76CF858E" w:rsidR="001A2C71" w:rsidRPr="005E286B" w:rsidRDefault="001A2C71" w:rsidP="001A2C71">
                      <w:pPr>
                        <w:pStyle w:val="Kopfzeile"/>
                        <w:tabs>
                          <w:tab w:val="left" w:pos="709"/>
                          <w:tab w:val="left" w:pos="1418"/>
                          <w:tab w:val="left" w:pos="2127"/>
                          <w:tab w:val="left" w:pos="2836"/>
                          <w:tab w:val="left" w:pos="3545"/>
                        </w:tabs>
                        <w:rPr>
                          <w:rFonts w:ascii="Arial Narrow" w:hAnsi="Arial Narrow"/>
                        </w:rPr>
                      </w:pPr>
                      <w:r w:rsidRPr="002445A8">
                        <w:rPr>
                          <w:rFonts w:ascii="Arial Narrow" w:hAnsi="Arial Narrow" w:cs="Arial"/>
                        </w:rPr>
                        <w:t xml:space="preserve">Es braucht einen </w:t>
                      </w:r>
                      <w:proofErr w:type="spellStart"/>
                      <w:r w:rsidRPr="002445A8">
                        <w:rPr>
                          <w:rFonts w:ascii="Arial Narrow" w:hAnsi="Arial Narrow" w:cs="Arial"/>
                        </w:rPr>
                        <w:t>Morse</w:t>
                      </w:r>
                      <w:r w:rsidR="00C345F1">
                        <w:rPr>
                          <w:rFonts w:ascii="Arial Narrow" w:hAnsi="Arial Narrow" w:cs="Arial"/>
                        </w:rPr>
                        <w:softHyphen/>
                      </w:r>
                      <w:r w:rsidRPr="002445A8">
                        <w:rPr>
                          <w:rFonts w:ascii="Arial Narrow" w:hAnsi="Arial Narrow" w:cs="Arial"/>
                        </w:rPr>
                        <w:t>code</w:t>
                      </w:r>
                      <w:proofErr w:type="spellEnd"/>
                      <w:r w:rsidRPr="002445A8">
                        <w:rPr>
                          <w:rFonts w:ascii="Arial Narrow" w:hAnsi="Arial Narrow" w:cs="Arial"/>
                        </w:rPr>
                        <w:t xml:space="preserve">, elektrische Energie, </w:t>
                      </w:r>
                      <w:proofErr w:type="spellStart"/>
                      <w:r w:rsidRPr="002445A8">
                        <w:rPr>
                          <w:rFonts w:ascii="Arial Narrow" w:hAnsi="Arial Narrow" w:cs="Arial"/>
                        </w:rPr>
                        <w:t>Übertragungs</w:t>
                      </w:r>
                      <w:r w:rsidR="00C345F1">
                        <w:rPr>
                          <w:rFonts w:ascii="Arial Narrow" w:hAnsi="Arial Narrow" w:cs="Arial"/>
                        </w:rPr>
                        <w:softHyphen/>
                      </w:r>
                      <w:r w:rsidRPr="002445A8">
                        <w:rPr>
                          <w:rFonts w:ascii="Arial Narrow" w:hAnsi="Arial Narrow" w:cs="Arial"/>
                        </w:rPr>
                        <w:t>drähte</w:t>
                      </w:r>
                      <w:proofErr w:type="spellEnd"/>
                      <w:r w:rsidR="009A0DAB">
                        <w:rPr>
                          <w:rFonts w:ascii="Arial Narrow" w:hAnsi="Arial Narrow" w:cs="Arial"/>
                        </w:rPr>
                        <w:t xml:space="preserve">. </w:t>
                      </w:r>
                    </w:p>
                  </w:txbxContent>
                </v:textbox>
              </v:shape>
            </w:pict>
          </mc:Fallback>
        </mc:AlternateContent>
      </w:r>
      <w:r>
        <w:rPr>
          <w:noProof/>
          <w:lang w:val="de-CH" w:eastAsia="de-CH"/>
        </w:rPr>
        <mc:AlternateContent>
          <mc:Choice Requires="wps">
            <w:drawing>
              <wp:anchor distT="0" distB="0" distL="114300" distR="114300" simplePos="0" relativeHeight="251672064" behindDoc="0" locked="0" layoutInCell="1" allowOverlap="1" wp14:anchorId="76372776" wp14:editId="34F88A2A">
                <wp:simplePos x="0" y="0"/>
                <wp:positionH relativeFrom="column">
                  <wp:posOffset>1714500</wp:posOffset>
                </wp:positionH>
                <wp:positionV relativeFrom="paragraph">
                  <wp:posOffset>-5958840</wp:posOffset>
                </wp:positionV>
                <wp:extent cx="2171700" cy="1371600"/>
                <wp:effectExtent l="50800" t="25400" r="88900" b="101600"/>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horizontalScroll">
                          <a:avLst>
                            <a:gd name="adj" fmla="val 12500"/>
                          </a:avLst>
                        </a:prstGeom>
                        <a:solidFill>
                          <a:srgbClr val="95C6F8"/>
                        </a:solidFill>
                        <a:ln w="9525">
                          <a:solidFill>
                            <a:srgbClr val="4A7EBB"/>
                          </a:solidFill>
                          <a:round/>
                          <a:headEnd/>
                          <a:tailEnd/>
                        </a:ln>
                        <a:effectLst>
                          <a:outerShdw blurRad="40000" dist="23000" dir="5400000" rotWithShape="0">
                            <a:srgbClr val="000000">
                              <a:alpha val="34999"/>
                            </a:srgbClr>
                          </a:outerShdw>
                        </a:effectLst>
                      </wps:spPr>
                      <wps:txbx>
                        <w:txbxContent>
                          <w:p w14:paraId="6284035D" w14:textId="77777777" w:rsidR="001A2C71" w:rsidRPr="00CF742E" w:rsidRDefault="001A2C71" w:rsidP="00C0256E">
                            <w:pPr>
                              <w:pStyle w:val="Kopfzeile"/>
                              <w:tabs>
                                <w:tab w:val="left" w:pos="709"/>
                                <w:tab w:val="left" w:pos="1418"/>
                                <w:tab w:val="left" w:pos="2127"/>
                                <w:tab w:val="left" w:pos="2836"/>
                                <w:tab w:val="left" w:pos="3545"/>
                              </w:tabs>
                              <w:rPr>
                                <w:rFonts w:ascii="Arial Narrow" w:hAnsi="Arial Narrow"/>
                                <w:b/>
                              </w:rPr>
                            </w:pPr>
                            <w:r w:rsidRPr="00CF742E">
                              <w:rPr>
                                <w:rFonts w:ascii="Arial Narrow" w:hAnsi="Arial Narrow"/>
                                <w:b/>
                              </w:rPr>
                              <w:t>Beispiel:</w:t>
                            </w:r>
                          </w:p>
                          <w:p w14:paraId="7D81E3EB" w14:textId="33E51F61" w:rsidR="001A2C71" w:rsidRPr="005E286B" w:rsidRDefault="001A2C71" w:rsidP="00E44F53">
                            <w:pPr>
                              <w:pStyle w:val="FreieForm"/>
                            </w:pPr>
                            <w:r w:rsidRPr="00CF742E">
                              <w:t>Die elektrische Übertragungsart ermöglicht die Überwindung von viel grösseren Distanzen.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98" style="position:absolute;margin-left:135pt;margin-top:-469.2pt;width:171pt;height:10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" fillcolor="#95c6f8" strokecolor="#4a7ebb">
                <v:shadow on="t" color="black" opacity="22936f" origin=",.5" offset="0,.63889mm"/>
                <v:textbox>
                  <w:txbxContent>
                    <w:p w14:paraId="6284035D" w14:textId="77777777" w:rsidR="001A2C71" w:rsidRPr="00CF742E" w:rsidRDefault="001A2C71" w:rsidP="00C0256E">
                      <w:pPr>
                        <w:pStyle w:val="Kopfzeile"/>
                        <w:tabs>
                          <w:tab w:val="left" w:pos="709"/>
                          <w:tab w:val="left" w:pos="1418"/>
                          <w:tab w:val="left" w:pos="2127"/>
                          <w:tab w:val="left" w:pos="2836"/>
                          <w:tab w:val="left" w:pos="3545"/>
                        </w:tabs>
                        <w:rPr>
                          <w:rFonts w:ascii="Arial Narrow" w:hAnsi="Arial Narrow"/>
                          <w:b/>
                        </w:rPr>
                      </w:pPr>
                      <w:r w:rsidRPr="00CF742E">
                        <w:rPr>
                          <w:rFonts w:ascii="Arial Narrow" w:hAnsi="Arial Narrow"/>
                          <w:b/>
                        </w:rPr>
                        <w:t>Beispiel:</w:t>
                      </w:r>
                    </w:p>
                    <w:p w14:paraId="7D81E3EB" w14:textId="33E51F61" w:rsidR="001A2C71" w:rsidRPr="005E286B" w:rsidRDefault="001A2C71" w:rsidP="00E44F53">
                      <w:pPr>
                        <w:pStyle w:val="FreieForm"/>
                      </w:pPr>
                      <w:r w:rsidRPr="00CF742E">
                        <w:t>Die elektrische Übertragungsart ermöglicht die Überwindung von viel grösseren Distanzen.</w:t>
                      </w:r>
                    </w:p>
                  </w:txbxContent>
                </v:textbox>
              </v:shape>
            </w:pict>
          </mc:Fallback>
        </mc:AlternateContent>
      </w:r>
    </w:p>
    <w:sectPr w:rsidR="00374959" w:rsidRPr="00374959" w:rsidSect="005A59C9">
      <w:headerReference w:type="even" r:id="rId17"/>
      <w:headerReference w:type="default" r:id="rId18"/>
      <w:footerReference w:type="even" r:id="rId19"/>
      <w:footerReference w:type="default" r:id="rId20"/>
      <w:headerReference w:type="first" r:id="rId21"/>
      <w:footerReference w:type="first" r:id="rId22"/>
      <w:pgSz w:w="11906" w:h="16838"/>
      <w:pgMar w:top="1701" w:right="1134" w:bottom="1134" w:left="1418" w:header="851"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A88C2" w14:textId="77777777" w:rsidR="006F45A8" w:rsidRDefault="006F45A8" w:rsidP="00674DBD">
      <w:pPr>
        <w:spacing w:after="0" w:line="240" w:lineRule="auto"/>
      </w:pPr>
      <w:r>
        <w:separator/>
      </w:r>
    </w:p>
  </w:endnote>
  <w:endnote w:type="continuationSeparator" w:id="0">
    <w:p w14:paraId="2EC0C618" w14:textId="77777777" w:rsidR="006F45A8" w:rsidRDefault="006F45A8" w:rsidP="0067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Helvetica">
    <w:panose1 w:val="020B0604020202020204"/>
    <w:charset w:val="00"/>
    <w:family w:val="swiss"/>
    <w:pitch w:val="variable"/>
    <w:sig w:usb0="20002A87" w:usb1="00000000" w:usb2="00000000" w:usb3="00000000" w:csb0="000001FF" w:csb1="00000000"/>
  </w:font>
  <w:font w:name="Arial Narrow Bold">
    <w:altName w:val="Times New Roman"/>
    <w:charset w:val="00"/>
    <w:family w:val="auto"/>
    <w:pitch w:val="variable"/>
    <w:sig w:usb0="00000001"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03F99" w14:textId="77777777" w:rsidR="00B6349B" w:rsidRDefault="00B6349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29985" w14:textId="77777777" w:rsidR="00B6349B" w:rsidRPr="00BF499A" w:rsidRDefault="00C0256E" w:rsidP="002C4E2F">
    <w:pPr>
      <w:pStyle w:val="Fuzeile"/>
      <w:tabs>
        <w:tab w:val="clear" w:pos="4536"/>
        <w:tab w:val="clear" w:pos="9072"/>
        <w:tab w:val="center" w:pos="9356"/>
      </w:tabs>
      <w:ind w:right="-851"/>
      <w:rPr>
        <w:rFonts w:cs="Arial"/>
        <w:color w:val="7F7F7F"/>
        <w:sz w:val="16"/>
        <w:szCs w:val="16"/>
      </w:rPr>
    </w:pPr>
    <w:r>
      <w:rPr>
        <w:noProof/>
        <w:lang w:val="de-CH" w:eastAsia="de-CH"/>
      </w:rPr>
      <w:drawing>
        <wp:anchor distT="0" distB="0" distL="114300" distR="114300" simplePos="0" relativeHeight="251657728" behindDoc="1" locked="0" layoutInCell="1" allowOverlap="1" wp14:anchorId="2A0E281A" wp14:editId="7C2548C8">
          <wp:simplePos x="0" y="0"/>
          <wp:positionH relativeFrom="page">
            <wp:posOffset>679450</wp:posOffset>
          </wp:positionH>
          <wp:positionV relativeFrom="page">
            <wp:posOffset>9966325</wp:posOffset>
          </wp:positionV>
          <wp:extent cx="1320800" cy="482600"/>
          <wp:effectExtent l="0" t="0" r="0" b="0"/>
          <wp:wrapNone/>
          <wp:docPr id="1"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482600"/>
                  </a:xfrm>
                  <a:prstGeom prst="rect">
                    <a:avLst/>
                  </a:prstGeom>
                  <a:noFill/>
                </pic:spPr>
              </pic:pic>
            </a:graphicData>
          </a:graphic>
          <wp14:sizeRelH relativeFrom="page">
            <wp14:pctWidth>0</wp14:pctWidth>
          </wp14:sizeRelH>
          <wp14:sizeRelV relativeFrom="page">
            <wp14:pctHeight>0</wp14:pctHeight>
          </wp14:sizeRelV>
        </wp:anchor>
      </w:drawing>
    </w:r>
    <w:r w:rsidR="00B6349B" w:rsidRPr="00E758AF">
      <w:rPr>
        <w:rFonts w:ascii="Trebuchet MS" w:hAnsi="Trebuchet MS" w:cs="Trebuchet MS"/>
        <w:color w:val="244061"/>
        <w:sz w:val="20"/>
        <w:szCs w:val="20"/>
      </w:rPr>
      <w:tab/>
    </w:r>
    <w:r w:rsidR="00B6349B" w:rsidRPr="00BF499A">
      <w:rPr>
        <w:rStyle w:val="Seitenzahl"/>
        <w:rFonts w:cs="Arial"/>
        <w:bCs/>
        <w:color w:val="7F7F7F"/>
        <w:sz w:val="16"/>
        <w:szCs w:val="16"/>
      </w:rPr>
      <w:fldChar w:fldCharType="begin"/>
    </w:r>
    <w:r w:rsidR="00B6349B" w:rsidRPr="00BF499A">
      <w:rPr>
        <w:rStyle w:val="Seitenzahl"/>
        <w:rFonts w:cs="Arial"/>
        <w:bCs/>
        <w:color w:val="7F7F7F"/>
        <w:sz w:val="16"/>
        <w:szCs w:val="16"/>
      </w:rPr>
      <w:instrText xml:space="preserve"> PAGE </w:instrText>
    </w:r>
    <w:r w:rsidR="00B6349B" w:rsidRPr="00BF499A">
      <w:rPr>
        <w:rStyle w:val="Seitenzahl"/>
        <w:rFonts w:cs="Arial"/>
        <w:bCs/>
        <w:color w:val="7F7F7F"/>
        <w:sz w:val="16"/>
        <w:szCs w:val="16"/>
      </w:rPr>
      <w:fldChar w:fldCharType="separate"/>
    </w:r>
    <w:r w:rsidR="00E44F53">
      <w:rPr>
        <w:rStyle w:val="Seitenzahl"/>
        <w:rFonts w:cs="Arial"/>
        <w:bCs/>
        <w:noProof/>
        <w:color w:val="7F7F7F"/>
        <w:sz w:val="16"/>
        <w:szCs w:val="16"/>
      </w:rPr>
      <w:t>1</w:t>
    </w:r>
    <w:r w:rsidR="00B6349B" w:rsidRPr="00BF499A">
      <w:rPr>
        <w:rStyle w:val="Seitenzahl"/>
        <w:rFonts w:cs="Arial"/>
        <w:bCs/>
        <w:color w:val="7F7F7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9F6CF" w14:textId="77777777" w:rsidR="00B6349B" w:rsidRDefault="00B6349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6483C" w14:textId="77777777" w:rsidR="006F45A8" w:rsidRDefault="006F45A8" w:rsidP="00674DBD">
      <w:pPr>
        <w:spacing w:after="0" w:line="240" w:lineRule="auto"/>
      </w:pPr>
      <w:r>
        <w:separator/>
      </w:r>
    </w:p>
  </w:footnote>
  <w:footnote w:type="continuationSeparator" w:id="0">
    <w:p w14:paraId="677F5C62" w14:textId="77777777" w:rsidR="006F45A8" w:rsidRDefault="006F45A8" w:rsidP="00674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B0F3A" w14:textId="77777777" w:rsidR="00B6349B" w:rsidRDefault="00B6349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A1E7B" w14:textId="77777777" w:rsidR="00B6349B" w:rsidRPr="00E7299B" w:rsidRDefault="00B6349B" w:rsidP="006B5330">
    <w:pPr>
      <w:pStyle w:val="Kopfzeile"/>
      <w:tabs>
        <w:tab w:val="clear" w:pos="4536"/>
        <w:tab w:val="clear" w:pos="9072"/>
        <w:tab w:val="left" w:pos="0"/>
        <w:tab w:val="right" w:pos="9356"/>
      </w:tabs>
      <w:jc w:val="right"/>
      <w:rPr>
        <w:rFonts w:ascii="Calibri" w:hAnsi="Calibri"/>
        <w:b/>
        <w:color w:val="FF0000"/>
        <w:lang w:val="de-CH"/>
      </w:rPr>
    </w:pPr>
    <w:r w:rsidRPr="00E7299B">
      <w:rPr>
        <w:rFonts w:ascii="Calibri" w:hAnsi="Calibri"/>
        <w:b/>
        <w:color w:val="FF0000"/>
        <w:lang w:val="de-CH"/>
      </w:rPr>
      <w:t>MINT</w:t>
    </w:r>
    <w:r w:rsidRPr="00E7299B">
      <w:rPr>
        <w:rFonts w:ascii="Calibri" w:hAnsi="Calibri"/>
        <w:b/>
        <w:color w:val="FF0000"/>
        <w:lang w:val="de-CH"/>
      </w:rPr>
      <w:tab/>
      <w:t xml:space="preserve">Modul </w:t>
    </w:r>
    <w:r>
      <w:rPr>
        <w:rFonts w:ascii="Calibri" w:hAnsi="Calibri"/>
        <w:b/>
        <w:color w:val="FF0000"/>
        <w:lang w:val="de-CH"/>
      </w:rPr>
      <w:t>«Energie macht mobil»</w:t>
    </w:r>
  </w:p>
  <w:p w14:paraId="28C01A25" w14:textId="77777777" w:rsidR="00B6349B" w:rsidRDefault="00B6349B" w:rsidP="006B5330">
    <w:pPr>
      <w:pStyle w:val="Kopfzeile"/>
      <w:tabs>
        <w:tab w:val="clear" w:pos="4536"/>
        <w:tab w:val="clear" w:pos="9072"/>
        <w:tab w:val="left" w:pos="0"/>
        <w:tab w:val="right" w:pos="9356"/>
      </w:tabs>
      <w:jc w:val="right"/>
      <w:rPr>
        <w:rFonts w:ascii="Calibri" w:hAnsi="Calibri"/>
        <w:i/>
        <w:color w:val="FF0000"/>
        <w:lang w:val="de-CH"/>
      </w:rPr>
    </w:pPr>
    <w:r w:rsidRPr="00E7299B">
      <w:rPr>
        <w:rFonts w:ascii="Calibri" w:hAnsi="Calibri"/>
        <w:i/>
        <w:color w:val="FF0000"/>
        <w:lang w:val="de-CH"/>
      </w:rPr>
      <w:t>Wahlpflichtfach BL/BS</w:t>
    </w:r>
    <w:r w:rsidRPr="00E7299B">
      <w:rPr>
        <w:rFonts w:ascii="Calibri" w:hAnsi="Calibri"/>
        <w:i/>
        <w:color w:val="FF0000"/>
        <w:lang w:val="de-CH"/>
      </w:rPr>
      <w:tab/>
    </w:r>
    <w:r>
      <w:rPr>
        <w:rFonts w:ascii="Calibri" w:hAnsi="Calibri"/>
        <w:i/>
        <w:color w:val="FF0000"/>
        <w:lang w:val="de-CH"/>
      </w:rPr>
      <w:t>2. Dokumentation für die Lehrperson</w:t>
    </w:r>
  </w:p>
  <w:p w14:paraId="6CB7BF87" w14:textId="77777777" w:rsidR="00B6349B" w:rsidRDefault="00B6349B" w:rsidP="006B5330">
    <w:pPr>
      <w:pStyle w:val="Kopfzeile"/>
      <w:tabs>
        <w:tab w:val="clear" w:pos="4536"/>
        <w:tab w:val="clear" w:pos="9072"/>
        <w:tab w:val="left" w:pos="0"/>
        <w:tab w:val="right" w:pos="9356"/>
      </w:tabs>
      <w:jc w:val="right"/>
      <w:rPr>
        <w:rFonts w:ascii="Calibri" w:hAnsi="Calibri"/>
        <w:i/>
        <w:color w:val="FF0000"/>
        <w:lang w:val="de-CH"/>
      </w:rPr>
    </w:pPr>
    <w:r>
      <w:rPr>
        <w:rFonts w:ascii="Calibri" w:hAnsi="Calibri"/>
        <w:i/>
        <w:color w:val="FF0000"/>
        <w:lang w:val="de-CH"/>
      </w:rPr>
      <w:t>Kommentierte Schülerunterlagen</w:t>
    </w:r>
  </w:p>
  <w:p w14:paraId="603B7FD3" w14:textId="77777777" w:rsidR="00B6349B" w:rsidRPr="00E7299B" w:rsidRDefault="00B6349B" w:rsidP="006B5330">
    <w:pPr>
      <w:pStyle w:val="Kopfzeile"/>
      <w:tabs>
        <w:tab w:val="clear" w:pos="4536"/>
        <w:tab w:val="clear" w:pos="9072"/>
        <w:tab w:val="left" w:pos="0"/>
        <w:tab w:val="right" w:pos="9356"/>
      </w:tabs>
      <w:jc w:val="right"/>
      <w:rPr>
        <w:rFonts w:ascii="Calibri" w:hAnsi="Calibri"/>
        <w:i/>
        <w:color w:val="FF0000"/>
        <w:lang w:val="de-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130AC" w14:textId="77777777" w:rsidR="00B6349B" w:rsidRDefault="00B6349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
    <w:nsid w:val="00000002"/>
    <w:multiLevelType w:val="multilevel"/>
    <w:tmpl w:val="894EE874"/>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2">
    <w:nsid w:val="00000004"/>
    <w:multiLevelType w:val="multilevel"/>
    <w:tmpl w:val="00000004"/>
    <w:lvl w:ilvl="0">
      <w:start w:val="1"/>
      <w:numFmt w:val="bullet"/>
      <w:lvlText w:val=""/>
      <w:lvlJc w:val="left"/>
      <w:pPr>
        <w:tabs>
          <w:tab w:val="num" w:pos="170"/>
        </w:tabs>
        <w:ind w:left="17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3">
    <w:nsid w:val="03172D75"/>
    <w:multiLevelType w:val="hybridMultilevel"/>
    <w:tmpl w:val="403EDD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7917F5A"/>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nsid w:val="138922E5"/>
    <w:multiLevelType w:val="hybridMultilevel"/>
    <w:tmpl w:val="A16E7A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389286B"/>
    <w:multiLevelType w:val="hybridMultilevel"/>
    <w:tmpl w:val="B672E732"/>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9C96778"/>
    <w:multiLevelType w:val="hybridMultilevel"/>
    <w:tmpl w:val="6F02059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A306B3F"/>
    <w:multiLevelType w:val="hybridMultilevel"/>
    <w:tmpl w:val="2A14C52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1BA8252F"/>
    <w:multiLevelType w:val="hybridMultilevel"/>
    <w:tmpl w:val="671282F0"/>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nsid w:val="21237B43"/>
    <w:multiLevelType w:val="hybridMultilevel"/>
    <w:tmpl w:val="203E3010"/>
    <w:lvl w:ilvl="0" w:tplc="0807001B">
      <w:start w:val="1"/>
      <w:numFmt w:val="low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15A3D6D"/>
    <w:multiLevelType w:val="hybridMultilevel"/>
    <w:tmpl w:val="8C7011D2"/>
    <w:lvl w:ilvl="0" w:tplc="20B4DADC">
      <w:start w:val="1"/>
      <w:numFmt w:val="bullet"/>
      <w:lvlText w:val=""/>
      <w:lvlJc w:val="left"/>
      <w:pPr>
        <w:tabs>
          <w:tab w:val="num" w:pos="454"/>
        </w:tabs>
        <w:ind w:left="454" w:hanging="284"/>
      </w:pPr>
      <w:rPr>
        <w:rFonts w:ascii="Symbol" w:hAnsi="Symbol" w:cs="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cs="Wingdings" w:hint="default"/>
      </w:rPr>
    </w:lvl>
    <w:lvl w:ilvl="3" w:tplc="08070001" w:tentative="1">
      <w:start w:val="1"/>
      <w:numFmt w:val="bullet"/>
      <w:lvlText w:val=""/>
      <w:lvlJc w:val="left"/>
      <w:pPr>
        <w:tabs>
          <w:tab w:val="num" w:pos="2880"/>
        </w:tabs>
        <w:ind w:left="2880" w:hanging="360"/>
      </w:pPr>
      <w:rPr>
        <w:rFonts w:ascii="Symbol" w:hAnsi="Symbol" w:cs="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cs="Wingdings" w:hint="default"/>
      </w:rPr>
    </w:lvl>
    <w:lvl w:ilvl="6" w:tplc="08070001" w:tentative="1">
      <w:start w:val="1"/>
      <w:numFmt w:val="bullet"/>
      <w:lvlText w:val=""/>
      <w:lvlJc w:val="left"/>
      <w:pPr>
        <w:tabs>
          <w:tab w:val="num" w:pos="5040"/>
        </w:tabs>
        <w:ind w:left="5040" w:hanging="360"/>
      </w:pPr>
      <w:rPr>
        <w:rFonts w:ascii="Symbol" w:hAnsi="Symbol" w:cs="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22886F98"/>
    <w:multiLevelType w:val="hybridMultilevel"/>
    <w:tmpl w:val="E566288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25544901"/>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nsid w:val="25BD0771"/>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2E576C89"/>
    <w:multiLevelType w:val="hybridMultilevel"/>
    <w:tmpl w:val="11DEE7FE"/>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348045C5"/>
    <w:multiLevelType w:val="hybridMultilevel"/>
    <w:tmpl w:val="CFD6EDD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7">
    <w:nsid w:val="36B74787"/>
    <w:multiLevelType w:val="hybridMultilevel"/>
    <w:tmpl w:val="B51C849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3BDE7C63"/>
    <w:multiLevelType w:val="hybridMultilevel"/>
    <w:tmpl w:val="87CC07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45E1191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0">
    <w:nsid w:val="4BFF3F5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1">
    <w:nsid w:val="4F1E0AFE"/>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2">
    <w:nsid w:val="516C5500"/>
    <w:multiLevelType w:val="multilevel"/>
    <w:tmpl w:val="66CE5AA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944502"/>
    <w:multiLevelType w:val="hybridMultilevel"/>
    <w:tmpl w:val="5A46A670"/>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5B866C56"/>
    <w:multiLevelType w:val="hybridMultilevel"/>
    <w:tmpl w:val="FD206AEA"/>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62AE7DB6"/>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6">
    <w:nsid w:val="69471557"/>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70F64C30"/>
    <w:multiLevelType w:val="hybridMultilevel"/>
    <w:tmpl w:val="45985E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730D1D1D"/>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9">
    <w:nsid w:val="73205FBE"/>
    <w:multiLevelType w:val="hybridMultilevel"/>
    <w:tmpl w:val="88EAE7D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0"/>
  </w:num>
  <w:num w:numId="4">
    <w:abstractNumId w:val="13"/>
  </w:num>
  <w:num w:numId="5">
    <w:abstractNumId w:val="28"/>
  </w:num>
  <w:num w:numId="6">
    <w:abstractNumId w:val="25"/>
  </w:num>
  <w:num w:numId="7">
    <w:abstractNumId w:val="19"/>
  </w:num>
  <w:num w:numId="8">
    <w:abstractNumId w:val="21"/>
  </w:num>
  <w:num w:numId="9">
    <w:abstractNumId w:val="8"/>
  </w:num>
  <w:num w:numId="10">
    <w:abstractNumId w:val="16"/>
  </w:num>
  <w:num w:numId="11">
    <w:abstractNumId w:val="14"/>
  </w:num>
  <w:num w:numId="12">
    <w:abstractNumId w:val="27"/>
  </w:num>
  <w:num w:numId="13">
    <w:abstractNumId w:val="3"/>
  </w:num>
  <w:num w:numId="14">
    <w:abstractNumId w:val="24"/>
  </w:num>
  <w:num w:numId="15">
    <w:abstractNumId w:val="26"/>
  </w:num>
  <w:num w:numId="16">
    <w:abstractNumId w:val="10"/>
  </w:num>
  <w:num w:numId="17">
    <w:abstractNumId w:val="22"/>
  </w:num>
  <w:num w:numId="18">
    <w:abstractNumId w:val="18"/>
  </w:num>
  <w:num w:numId="19">
    <w:abstractNumId w:val="23"/>
  </w:num>
  <w:num w:numId="20">
    <w:abstractNumId w:val="15"/>
  </w:num>
  <w:num w:numId="21">
    <w:abstractNumId w:val="6"/>
  </w:num>
  <w:num w:numId="22">
    <w:abstractNumId w:val="29"/>
  </w:num>
  <w:num w:numId="23">
    <w:abstractNumId w:val="0"/>
  </w:num>
  <w:num w:numId="24">
    <w:abstractNumId w:val="1"/>
  </w:num>
  <w:num w:numId="25">
    <w:abstractNumId w:val="2"/>
  </w:num>
  <w:num w:numId="26">
    <w:abstractNumId w:val="4"/>
  </w:num>
  <w:num w:numId="27">
    <w:abstractNumId w:val="17"/>
  </w:num>
  <w:num w:numId="28">
    <w:abstractNumId w:val="7"/>
  </w:num>
  <w:num w:numId="29">
    <w:abstractNumId w:val="1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hyphenationZone w:val="425"/>
  <w:characterSpacingControl w:val="doNotCompress"/>
  <w:doNotValidateAgainstSchema/>
  <w:doNotDemarcateInvalidXml/>
  <w:hdrShapeDefaults>
    <o:shapedefaults v:ext="edit" spidmax="4097">
      <o:colormru v:ext="edit" colors="#4697f8,#f5ff95,#95c6f8,#ffe0d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DBD"/>
    <w:rsid w:val="000027D6"/>
    <w:rsid w:val="0000750F"/>
    <w:rsid w:val="00032987"/>
    <w:rsid w:val="00032C22"/>
    <w:rsid w:val="000362FB"/>
    <w:rsid w:val="00051394"/>
    <w:rsid w:val="00051A81"/>
    <w:rsid w:val="00051B2E"/>
    <w:rsid w:val="00057691"/>
    <w:rsid w:val="000604E5"/>
    <w:rsid w:val="000644C9"/>
    <w:rsid w:val="00075A3F"/>
    <w:rsid w:val="000B722E"/>
    <w:rsid w:val="000D6BEB"/>
    <w:rsid w:val="000D720B"/>
    <w:rsid w:val="0010050F"/>
    <w:rsid w:val="0010075A"/>
    <w:rsid w:val="00113327"/>
    <w:rsid w:val="00136328"/>
    <w:rsid w:val="00151534"/>
    <w:rsid w:val="00153B3E"/>
    <w:rsid w:val="00160F27"/>
    <w:rsid w:val="00163DE8"/>
    <w:rsid w:val="001659E5"/>
    <w:rsid w:val="00170D86"/>
    <w:rsid w:val="00175B2E"/>
    <w:rsid w:val="00176C2F"/>
    <w:rsid w:val="0018435A"/>
    <w:rsid w:val="00185736"/>
    <w:rsid w:val="00185CF8"/>
    <w:rsid w:val="001A1DEB"/>
    <w:rsid w:val="001A2C71"/>
    <w:rsid w:val="001A531E"/>
    <w:rsid w:val="001C2D08"/>
    <w:rsid w:val="001C3C1C"/>
    <w:rsid w:val="001C64AC"/>
    <w:rsid w:val="001D2473"/>
    <w:rsid w:val="001D5895"/>
    <w:rsid w:val="001E2297"/>
    <w:rsid w:val="001E655E"/>
    <w:rsid w:val="001F0920"/>
    <w:rsid w:val="002044DF"/>
    <w:rsid w:val="00210C3F"/>
    <w:rsid w:val="00225619"/>
    <w:rsid w:val="002409B6"/>
    <w:rsid w:val="00242D29"/>
    <w:rsid w:val="00243E3F"/>
    <w:rsid w:val="002445A8"/>
    <w:rsid w:val="0026763D"/>
    <w:rsid w:val="00277B0B"/>
    <w:rsid w:val="00291185"/>
    <w:rsid w:val="00291FD5"/>
    <w:rsid w:val="00292D50"/>
    <w:rsid w:val="002B34E0"/>
    <w:rsid w:val="002B3EC6"/>
    <w:rsid w:val="002C0CE7"/>
    <w:rsid w:val="002C338B"/>
    <w:rsid w:val="002C4E2F"/>
    <w:rsid w:val="002C65EC"/>
    <w:rsid w:val="002D5C2D"/>
    <w:rsid w:val="002F5082"/>
    <w:rsid w:val="00304DD6"/>
    <w:rsid w:val="00317047"/>
    <w:rsid w:val="00323DCB"/>
    <w:rsid w:val="00331346"/>
    <w:rsid w:val="003513C3"/>
    <w:rsid w:val="0037186F"/>
    <w:rsid w:val="00371B6A"/>
    <w:rsid w:val="0037213C"/>
    <w:rsid w:val="00374959"/>
    <w:rsid w:val="0038788D"/>
    <w:rsid w:val="00394551"/>
    <w:rsid w:val="003A2F7E"/>
    <w:rsid w:val="003B0F0D"/>
    <w:rsid w:val="003B206B"/>
    <w:rsid w:val="003B45A3"/>
    <w:rsid w:val="003C3809"/>
    <w:rsid w:val="003D2D0B"/>
    <w:rsid w:val="003D4ECC"/>
    <w:rsid w:val="003E4FD9"/>
    <w:rsid w:val="003F665F"/>
    <w:rsid w:val="004062F6"/>
    <w:rsid w:val="00424206"/>
    <w:rsid w:val="00427737"/>
    <w:rsid w:val="00434AE5"/>
    <w:rsid w:val="004446A7"/>
    <w:rsid w:val="00463940"/>
    <w:rsid w:val="00464C77"/>
    <w:rsid w:val="004803BD"/>
    <w:rsid w:val="0048050B"/>
    <w:rsid w:val="004927D9"/>
    <w:rsid w:val="004A46D8"/>
    <w:rsid w:val="004C432E"/>
    <w:rsid w:val="004C6B80"/>
    <w:rsid w:val="004D0B3B"/>
    <w:rsid w:val="004D12D7"/>
    <w:rsid w:val="004D6AC9"/>
    <w:rsid w:val="004E0E47"/>
    <w:rsid w:val="004E6495"/>
    <w:rsid w:val="005104D0"/>
    <w:rsid w:val="00511F67"/>
    <w:rsid w:val="0051202B"/>
    <w:rsid w:val="005124E0"/>
    <w:rsid w:val="00512ADF"/>
    <w:rsid w:val="00521C61"/>
    <w:rsid w:val="005226B1"/>
    <w:rsid w:val="00522F97"/>
    <w:rsid w:val="0052567D"/>
    <w:rsid w:val="00531971"/>
    <w:rsid w:val="00543714"/>
    <w:rsid w:val="00543C96"/>
    <w:rsid w:val="005464D5"/>
    <w:rsid w:val="0055135E"/>
    <w:rsid w:val="005654D3"/>
    <w:rsid w:val="00572730"/>
    <w:rsid w:val="00572D06"/>
    <w:rsid w:val="00582A4F"/>
    <w:rsid w:val="00592907"/>
    <w:rsid w:val="005A3B10"/>
    <w:rsid w:val="005A53F0"/>
    <w:rsid w:val="005A573B"/>
    <w:rsid w:val="005A59C9"/>
    <w:rsid w:val="005B0F9E"/>
    <w:rsid w:val="005B193A"/>
    <w:rsid w:val="005B5875"/>
    <w:rsid w:val="005E286B"/>
    <w:rsid w:val="005E6BBF"/>
    <w:rsid w:val="0060739E"/>
    <w:rsid w:val="006141F7"/>
    <w:rsid w:val="0061765A"/>
    <w:rsid w:val="00623EA8"/>
    <w:rsid w:val="0062701E"/>
    <w:rsid w:val="0062774A"/>
    <w:rsid w:val="00663ED2"/>
    <w:rsid w:val="00671B3D"/>
    <w:rsid w:val="00674DBD"/>
    <w:rsid w:val="00683EA6"/>
    <w:rsid w:val="00694652"/>
    <w:rsid w:val="0069477F"/>
    <w:rsid w:val="006B5330"/>
    <w:rsid w:val="006B6898"/>
    <w:rsid w:val="006C1472"/>
    <w:rsid w:val="006C63AF"/>
    <w:rsid w:val="006E7F26"/>
    <w:rsid w:val="006F2540"/>
    <w:rsid w:val="006F45A8"/>
    <w:rsid w:val="0070226F"/>
    <w:rsid w:val="00712AE5"/>
    <w:rsid w:val="00716BBD"/>
    <w:rsid w:val="00724031"/>
    <w:rsid w:val="00771008"/>
    <w:rsid w:val="00771C31"/>
    <w:rsid w:val="00772E51"/>
    <w:rsid w:val="0078027E"/>
    <w:rsid w:val="007C6BA3"/>
    <w:rsid w:val="007E50E9"/>
    <w:rsid w:val="008034DC"/>
    <w:rsid w:val="00805C8E"/>
    <w:rsid w:val="008103F7"/>
    <w:rsid w:val="00810F6F"/>
    <w:rsid w:val="00825062"/>
    <w:rsid w:val="00847E96"/>
    <w:rsid w:val="00852D2B"/>
    <w:rsid w:val="00856D1E"/>
    <w:rsid w:val="00857114"/>
    <w:rsid w:val="00861BF4"/>
    <w:rsid w:val="0086486D"/>
    <w:rsid w:val="00867F07"/>
    <w:rsid w:val="00875DCB"/>
    <w:rsid w:val="00880948"/>
    <w:rsid w:val="00896AA9"/>
    <w:rsid w:val="008A2193"/>
    <w:rsid w:val="008B6BDF"/>
    <w:rsid w:val="008D0E89"/>
    <w:rsid w:val="008D1B0B"/>
    <w:rsid w:val="008E4E60"/>
    <w:rsid w:val="008E53FC"/>
    <w:rsid w:val="008E5D41"/>
    <w:rsid w:val="008F3BD4"/>
    <w:rsid w:val="00903088"/>
    <w:rsid w:val="00904E3A"/>
    <w:rsid w:val="009205A2"/>
    <w:rsid w:val="00970753"/>
    <w:rsid w:val="0099503E"/>
    <w:rsid w:val="009A0DAB"/>
    <w:rsid w:val="009B4EF4"/>
    <w:rsid w:val="009B563E"/>
    <w:rsid w:val="009D4382"/>
    <w:rsid w:val="009D4CFD"/>
    <w:rsid w:val="009F6D9D"/>
    <w:rsid w:val="00A03476"/>
    <w:rsid w:val="00A05448"/>
    <w:rsid w:val="00A12A96"/>
    <w:rsid w:val="00A12CCD"/>
    <w:rsid w:val="00A226FB"/>
    <w:rsid w:val="00A3074D"/>
    <w:rsid w:val="00A310E6"/>
    <w:rsid w:val="00A359E8"/>
    <w:rsid w:val="00A55F41"/>
    <w:rsid w:val="00A85079"/>
    <w:rsid w:val="00A93116"/>
    <w:rsid w:val="00AA67E6"/>
    <w:rsid w:val="00AC5E8C"/>
    <w:rsid w:val="00AC7F82"/>
    <w:rsid w:val="00AD53C0"/>
    <w:rsid w:val="00AE39B5"/>
    <w:rsid w:val="00AE7043"/>
    <w:rsid w:val="00B00201"/>
    <w:rsid w:val="00B02C72"/>
    <w:rsid w:val="00B11A26"/>
    <w:rsid w:val="00B160D2"/>
    <w:rsid w:val="00B2335D"/>
    <w:rsid w:val="00B32567"/>
    <w:rsid w:val="00B42640"/>
    <w:rsid w:val="00B4616D"/>
    <w:rsid w:val="00B52810"/>
    <w:rsid w:val="00B5558C"/>
    <w:rsid w:val="00B60791"/>
    <w:rsid w:val="00B6349B"/>
    <w:rsid w:val="00B64945"/>
    <w:rsid w:val="00B66CE5"/>
    <w:rsid w:val="00B72C3D"/>
    <w:rsid w:val="00B83063"/>
    <w:rsid w:val="00B85AE8"/>
    <w:rsid w:val="00B87D69"/>
    <w:rsid w:val="00B87FD7"/>
    <w:rsid w:val="00BA029F"/>
    <w:rsid w:val="00BA1D8B"/>
    <w:rsid w:val="00BB582B"/>
    <w:rsid w:val="00BB74DD"/>
    <w:rsid w:val="00BC4026"/>
    <w:rsid w:val="00BC4F71"/>
    <w:rsid w:val="00BE586D"/>
    <w:rsid w:val="00BF398B"/>
    <w:rsid w:val="00BF499A"/>
    <w:rsid w:val="00BF4FD3"/>
    <w:rsid w:val="00C0256E"/>
    <w:rsid w:val="00C345F1"/>
    <w:rsid w:val="00C41B95"/>
    <w:rsid w:val="00C42EDC"/>
    <w:rsid w:val="00C533E4"/>
    <w:rsid w:val="00C7677F"/>
    <w:rsid w:val="00C918EB"/>
    <w:rsid w:val="00CA7A30"/>
    <w:rsid w:val="00CB4C28"/>
    <w:rsid w:val="00CC0F59"/>
    <w:rsid w:val="00CC6805"/>
    <w:rsid w:val="00CD3757"/>
    <w:rsid w:val="00CE154A"/>
    <w:rsid w:val="00CF4AE0"/>
    <w:rsid w:val="00CF742E"/>
    <w:rsid w:val="00D002D9"/>
    <w:rsid w:val="00D02273"/>
    <w:rsid w:val="00D06B58"/>
    <w:rsid w:val="00D12AAD"/>
    <w:rsid w:val="00D1430E"/>
    <w:rsid w:val="00D173D0"/>
    <w:rsid w:val="00D30404"/>
    <w:rsid w:val="00D374DA"/>
    <w:rsid w:val="00D41E39"/>
    <w:rsid w:val="00D4446F"/>
    <w:rsid w:val="00D51098"/>
    <w:rsid w:val="00D51426"/>
    <w:rsid w:val="00D572F4"/>
    <w:rsid w:val="00D83CB0"/>
    <w:rsid w:val="00D87490"/>
    <w:rsid w:val="00D95F62"/>
    <w:rsid w:val="00DC696F"/>
    <w:rsid w:val="00DD7235"/>
    <w:rsid w:val="00DE2B7A"/>
    <w:rsid w:val="00DE402F"/>
    <w:rsid w:val="00DE7231"/>
    <w:rsid w:val="00DE78E9"/>
    <w:rsid w:val="00DF4BC8"/>
    <w:rsid w:val="00E00AD1"/>
    <w:rsid w:val="00E103C4"/>
    <w:rsid w:val="00E16CA6"/>
    <w:rsid w:val="00E30EDC"/>
    <w:rsid w:val="00E33F8A"/>
    <w:rsid w:val="00E36F21"/>
    <w:rsid w:val="00E44B97"/>
    <w:rsid w:val="00E44F53"/>
    <w:rsid w:val="00E61082"/>
    <w:rsid w:val="00E6641F"/>
    <w:rsid w:val="00E7299B"/>
    <w:rsid w:val="00E75003"/>
    <w:rsid w:val="00E758AF"/>
    <w:rsid w:val="00E832CC"/>
    <w:rsid w:val="00E90835"/>
    <w:rsid w:val="00EA5008"/>
    <w:rsid w:val="00EB243E"/>
    <w:rsid w:val="00EC0514"/>
    <w:rsid w:val="00EC4664"/>
    <w:rsid w:val="00EC5F0C"/>
    <w:rsid w:val="00ED3C81"/>
    <w:rsid w:val="00EE3A24"/>
    <w:rsid w:val="00EF1AFB"/>
    <w:rsid w:val="00F127F9"/>
    <w:rsid w:val="00F140CE"/>
    <w:rsid w:val="00F25A9E"/>
    <w:rsid w:val="00F272F3"/>
    <w:rsid w:val="00F343B1"/>
    <w:rsid w:val="00F4505B"/>
    <w:rsid w:val="00F46393"/>
    <w:rsid w:val="00F50FA8"/>
    <w:rsid w:val="00F6148F"/>
    <w:rsid w:val="00F725D5"/>
    <w:rsid w:val="00F77EC5"/>
    <w:rsid w:val="00F907C0"/>
    <w:rsid w:val="00F9080E"/>
    <w:rsid w:val="00FA7B7C"/>
    <w:rsid w:val="00FB345E"/>
    <w:rsid w:val="00FB4538"/>
    <w:rsid w:val="00FC45FE"/>
    <w:rsid w:val="00FD316F"/>
    <w:rsid w:val="00FD34D3"/>
    <w:rsid w:val="00FD745D"/>
    <w:rsid w:val="00FF1A36"/>
    <w:rsid w:val="00FF584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4697f8,#f5ff95,#95c6f8,#ffe0d0"/>
    </o:shapedefaults>
    <o:shapelayout v:ext="edit">
      <o:idmap v:ext="edit" data="1"/>
    </o:shapelayout>
  </w:shapeDefaults>
  <w:decimalSymbol w:val="."/>
  <w:listSeparator w:val=";"/>
  <w14:docId w14:val="4539E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footnote reference" w:uiPriority="0"/>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DE402F"/>
    <w:pPr>
      <w:keepNext/>
      <w:spacing w:after="240"/>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D002D9"/>
    <w:pPr>
      <w:keepNext/>
      <w:spacing w:after="240"/>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CC6805"/>
    <w:pPr>
      <w:keepNext/>
      <w:spacing w:after="60"/>
      <w:outlineLvl w:val="2"/>
    </w:pPr>
    <w:rPr>
      <w:rFonts w:eastAsia="Times New Roman" w:cs="Times New Roman"/>
      <w:b/>
      <w:bCs/>
      <w:szCs w:val="26"/>
    </w:rPr>
  </w:style>
  <w:style w:type="paragraph" w:styleId="berschrift4">
    <w:name w:val="heading 4"/>
    <w:basedOn w:val="Standard"/>
    <w:next w:val="Standard"/>
    <w:link w:val="berschrift4Zchn"/>
    <w:uiPriority w:val="9"/>
    <w:unhideWhenUsed/>
    <w:qFormat/>
    <w:rsid w:val="001659E5"/>
    <w:pPr>
      <w:keepNext/>
      <w:spacing w:before="240" w:after="60"/>
      <w:outlineLvl w:val="3"/>
    </w:pPr>
    <w:rPr>
      <w:rFonts w:ascii="Calibri" w:eastAsia="Times New Roman" w:hAnsi="Calibri"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Hyperlink">
    <w:name w:val="FollowedHyperlink"/>
    <w:uiPriority w:val="99"/>
    <w:semiHidden/>
    <w:rsid w:val="00160F27"/>
    <w:rPr>
      <w:color w:val="800080"/>
      <w:u w:val="single"/>
    </w:rPr>
  </w:style>
  <w:style w:type="character" w:customStyle="1" w:styleId="berschrift1Zchn">
    <w:name w:val="Überschrift 1 Zchn"/>
    <w:link w:val="berschrift1"/>
    <w:uiPriority w:val="9"/>
    <w:rsid w:val="00DE402F"/>
    <w:rPr>
      <w:rFonts w:ascii="Arial" w:eastAsia="Times New Roman" w:hAnsi="Arial" w:cs="Times New Roman"/>
      <w:b/>
      <w:bCs/>
      <w:kern w:val="32"/>
      <w:sz w:val="30"/>
      <w:szCs w:val="32"/>
    </w:rPr>
  </w:style>
  <w:style w:type="character" w:customStyle="1" w:styleId="berschrift2Zchn">
    <w:name w:val="Überschrift 2 Zchn"/>
    <w:link w:val="berschrift2"/>
    <w:uiPriority w:val="9"/>
    <w:rsid w:val="00D002D9"/>
    <w:rPr>
      <w:rFonts w:ascii="Arial" w:eastAsia="Times New Roman" w:hAnsi="Arial"/>
      <w:b/>
      <w:bCs/>
      <w:iCs/>
      <w:sz w:val="26"/>
      <w:szCs w:val="28"/>
      <w:lang w:val="de-DE" w:eastAsia="en-US"/>
    </w:rPr>
  </w:style>
  <w:style w:type="character" w:customStyle="1" w:styleId="berschrift3Zchn">
    <w:name w:val="Überschrift 3 Zchn"/>
    <w:link w:val="berschrift3"/>
    <w:uiPriority w:val="9"/>
    <w:rsid w:val="00CC6805"/>
    <w:rPr>
      <w:rFonts w:ascii="Arial" w:eastAsia="Times New Roman" w:hAnsi="Arial" w:cs="Times New Roman"/>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nhideWhenUsed/>
    <w:rsid w:val="00BF398B"/>
    <w:pPr>
      <w:spacing w:after="0" w:line="240" w:lineRule="auto"/>
    </w:pPr>
    <w:rPr>
      <w:rFonts w:cs="Times New Roman"/>
      <w:sz w:val="16"/>
      <w:szCs w:val="20"/>
      <w:lang w:val="de-CH"/>
    </w:rPr>
  </w:style>
  <w:style w:type="character" w:customStyle="1" w:styleId="FunotentextZchn">
    <w:name w:val="Fußnotentext Zchn"/>
    <w:link w:val="Funotentext"/>
    <w:uiPriority w:val="99"/>
    <w:semiHidden/>
    <w:rsid w:val="00BF398B"/>
    <w:rPr>
      <w:rFonts w:ascii="Arial" w:hAnsi="Arial"/>
      <w:sz w:val="16"/>
      <w:lang w:eastAsia="en-US"/>
    </w:rPr>
  </w:style>
  <w:style w:type="character" w:styleId="Funotenzeichen">
    <w:name w:val="footnote reference"/>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character" w:styleId="Kommentarzeichen">
    <w:name w:val="annotation reference"/>
    <w:uiPriority w:val="99"/>
    <w:semiHidden/>
    <w:unhideWhenUsed/>
    <w:rsid w:val="004446A7"/>
    <w:rPr>
      <w:sz w:val="16"/>
      <w:szCs w:val="16"/>
    </w:rPr>
  </w:style>
  <w:style w:type="paragraph" w:styleId="Kommentartext">
    <w:name w:val="annotation text"/>
    <w:basedOn w:val="Standard"/>
    <w:link w:val="KommentartextZchn"/>
    <w:uiPriority w:val="99"/>
    <w:semiHidden/>
    <w:unhideWhenUsed/>
    <w:rsid w:val="004446A7"/>
    <w:rPr>
      <w:sz w:val="20"/>
      <w:szCs w:val="20"/>
    </w:rPr>
  </w:style>
  <w:style w:type="character" w:customStyle="1" w:styleId="KommentartextZchn">
    <w:name w:val="Kommentartext Zchn"/>
    <w:link w:val="Kommentartext"/>
    <w:uiPriority w:val="99"/>
    <w:semiHidden/>
    <w:rsid w:val="004446A7"/>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4446A7"/>
    <w:rPr>
      <w:b/>
      <w:bCs/>
    </w:rPr>
  </w:style>
  <w:style w:type="character" w:customStyle="1" w:styleId="KommentarthemaZchn">
    <w:name w:val="Kommentarthema Zchn"/>
    <w:link w:val="Kommentarthema"/>
    <w:uiPriority w:val="99"/>
    <w:semiHidden/>
    <w:rsid w:val="004446A7"/>
    <w:rPr>
      <w:rFonts w:ascii="Arial" w:hAnsi="Arial" w:cs="Calibri"/>
      <w:b/>
      <w:bCs/>
      <w:lang w:val="de-DE" w:eastAsia="en-US"/>
    </w:rPr>
  </w:style>
  <w:style w:type="character" w:customStyle="1" w:styleId="berschrift4Zchn">
    <w:name w:val="Überschrift 4 Zchn"/>
    <w:link w:val="berschrift4"/>
    <w:uiPriority w:val="9"/>
    <w:rsid w:val="001659E5"/>
    <w:rPr>
      <w:rFonts w:ascii="Calibri" w:eastAsia="Times New Roman" w:hAnsi="Calibri" w:cs="Times New Roman"/>
      <w:b/>
      <w:bCs/>
      <w:sz w:val="28"/>
      <w:szCs w:val="28"/>
      <w:lang w:val="de-DE" w:eastAsia="en-US"/>
    </w:rPr>
  </w:style>
  <w:style w:type="paragraph" w:customStyle="1" w:styleId="FreieForm">
    <w:name w:val="Freie Form"/>
    <w:autoRedefine/>
    <w:rsid w:val="00E44F53"/>
    <w:pPr>
      <w:tabs>
        <w:tab w:val="left" w:pos="709"/>
        <w:tab w:val="left" w:pos="1418"/>
        <w:tab w:val="left" w:pos="2127"/>
        <w:tab w:val="left" w:pos="2836"/>
      </w:tabs>
      <w:spacing w:after="200"/>
    </w:pPr>
    <w:rPr>
      <w:rFonts w:ascii="Arial Narrow" w:eastAsia="ヒラギノ角ゴ Pro W3" w:hAnsi="Arial Narrow" w:cs="Arial"/>
      <w:noProof/>
      <w:color w:val="000000"/>
      <w:sz w:val="22"/>
      <w:lang w:val="de-DE" w:eastAsia="de-DE"/>
    </w:rPr>
  </w:style>
  <w:style w:type="paragraph" w:customStyle="1" w:styleId="Funotentext1">
    <w:name w:val="Fußnotentext1"/>
    <w:rsid w:val="00243E3F"/>
    <w:rPr>
      <w:rFonts w:ascii="Helvetica" w:eastAsia="ヒラギノ角ゴ Pro W3" w:hAnsi="Helvetica"/>
      <w:color w:val="000000"/>
      <w:lang w:val="de-DE" w:eastAsia="de-DE"/>
    </w:rPr>
  </w:style>
  <w:style w:type="character" w:customStyle="1" w:styleId="Funotenzeichen1">
    <w:name w:val="Fußnotenzeichen1"/>
    <w:rsid w:val="002C338B"/>
  </w:style>
  <w:style w:type="character" w:customStyle="1" w:styleId="DefaultParagraphFont1">
    <w:name w:val="Default Paragraph Font 1"/>
    <w:rsid w:val="00434AE5"/>
    <w:rPr>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footnote reference" w:uiPriority="0"/>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DE402F"/>
    <w:pPr>
      <w:keepNext/>
      <w:spacing w:after="240"/>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D002D9"/>
    <w:pPr>
      <w:keepNext/>
      <w:spacing w:after="240"/>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CC6805"/>
    <w:pPr>
      <w:keepNext/>
      <w:spacing w:after="60"/>
      <w:outlineLvl w:val="2"/>
    </w:pPr>
    <w:rPr>
      <w:rFonts w:eastAsia="Times New Roman" w:cs="Times New Roman"/>
      <w:b/>
      <w:bCs/>
      <w:szCs w:val="26"/>
    </w:rPr>
  </w:style>
  <w:style w:type="paragraph" w:styleId="berschrift4">
    <w:name w:val="heading 4"/>
    <w:basedOn w:val="Standard"/>
    <w:next w:val="Standard"/>
    <w:link w:val="berschrift4Zchn"/>
    <w:uiPriority w:val="9"/>
    <w:unhideWhenUsed/>
    <w:qFormat/>
    <w:rsid w:val="001659E5"/>
    <w:pPr>
      <w:keepNext/>
      <w:spacing w:before="240" w:after="60"/>
      <w:outlineLvl w:val="3"/>
    </w:pPr>
    <w:rPr>
      <w:rFonts w:ascii="Calibri" w:eastAsia="Times New Roman" w:hAnsi="Calibri"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Hyperlink">
    <w:name w:val="FollowedHyperlink"/>
    <w:uiPriority w:val="99"/>
    <w:semiHidden/>
    <w:rsid w:val="00160F27"/>
    <w:rPr>
      <w:color w:val="800080"/>
      <w:u w:val="single"/>
    </w:rPr>
  </w:style>
  <w:style w:type="character" w:customStyle="1" w:styleId="berschrift1Zchn">
    <w:name w:val="Überschrift 1 Zchn"/>
    <w:link w:val="berschrift1"/>
    <w:uiPriority w:val="9"/>
    <w:rsid w:val="00DE402F"/>
    <w:rPr>
      <w:rFonts w:ascii="Arial" w:eastAsia="Times New Roman" w:hAnsi="Arial" w:cs="Times New Roman"/>
      <w:b/>
      <w:bCs/>
      <w:kern w:val="32"/>
      <w:sz w:val="30"/>
      <w:szCs w:val="32"/>
    </w:rPr>
  </w:style>
  <w:style w:type="character" w:customStyle="1" w:styleId="berschrift2Zchn">
    <w:name w:val="Überschrift 2 Zchn"/>
    <w:link w:val="berschrift2"/>
    <w:uiPriority w:val="9"/>
    <w:rsid w:val="00D002D9"/>
    <w:rPr>
      <w:rFonts w:ascii="Arial" w:eastAsia="Times New Roman" w:hAnsi="Arial"/>
      <w:b/>
      <w:bCs/>
      <w:iCs/>
      <w:sz w:val="26"/>
      <w:szCs w:val="28"/>
      <w:lang w:val="de-DE" w:eastAsia="en-US"/>
    </w:rPr>
  </w:style>
  <w:style w:type="character" w:customStyle="1" w:styleId="berschrift3Zchn">
    <w:name w:val="Überschrift 3 Zchn"/>
    <w:link w:val="berschrift3"/>
    <w:uiPriority w:val="9"/>
    <w:rsid w:val="00CC6805"/>
    <w:rPr>
      <w:rFonts w:ascii="Arial" w:eastAsia="Times New Roman" w:hAnsi="Arial" w:cs="Times New Roman"/>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nhideWhenUsed/>
    <w:rsid w:val="00BF398B"/>
    <w:pPr>
      <w:spacing w:after="0" w:line="240" w:lineRule="auto"/>
    </w:pPr>
    <w:rPr>
      <w:rFonts w:cs="Times New Roman"/>
      <w:sz w:val="16"/>
      <w:szCs w:val="20"/>
      <w:lang w:val="de-CH"/>
    </w:rPr>
  </w:style>
  <w:style w:type="character" w:customStyle="1" w:styleId="FunotentextZchn">
    <w:name w:val="Fußnotentext Zchn"/>
    <w:link w:val="Funotentext"/>
    <w:uiPriority w:val="99"/>
    <w:semiHidden/>
    <w:rsid w:val="00BF398B"/>
    <w:rPr>
      <w:rFonts w:ascii="Arial" w:hAnsi="Arial"/>
      <w:sz w:val="16"/>
      <w:lang w:eastAsia="en-US"/>
    </w:rPr>
  </w:style>
  <w:style w:type="character" w:styleId="Funotenzeichen">
    <w:name w:val="footnote reference"/>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character" w:styleId="Kommentarzeichen">
    <w:name w:val="annotation reference"/>
    <w:uiPriority w:val="99"/>
    <w:semiHidden/>
    <w:unhideWhenUsed/>
    <w:rsid w:val="004446A7"/>
    <w:rPr>
      <w:sz w:val="16"/>
      <w:szCs w:val="16"/>
    </w:rPr>
  </w:style>
  <w:style w:type="paragraph" w:styleId="Kommentartext">
    <w:name w:val="annotation text"/>
    <w:basedOn w:val="Standard"/>
    <w:link w:val="KommentartextZchn"/>
    <w:uiPriority w:val="99"/>
    <w:semiHidden/>
    <w:unhideWhenUsed/>
    <w:rsid w:val="004446A7"/>
    <w:rPr>
      <w:sz w:val="20"/>
      <w:szCs w:val="20"/>
    </w:rPr>
  </w:style>
  <w:style w:type="character" w:customStyle="1" w:styleId="KommentartextZchn">
    <w:name w:val="Kommentartext Zchn"/>
    <w:link w:val="Kommentartext"/>
    <w:uiPriority w:val="99"/>
    <w:semiHidden/>
    <w:rsid w:val="004446A7"/>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4446A7"/>
    <w:rPr>
      <w:b/>
      <w:bCs/>
    </w:rPr>
  </w:style>
  <w:style w:type="character" w:customStyle="1" w:styleId="KommentarthemaZchn">
    <w:name w:val="Kommentarthema Zchn"/>
    <w:link w:val="Kommentarthema"/>
    <w:uiPriority w:val="99"/>
    <w:semiHidden/>
    <w:rsid w:val="004446A7"/>
    <w:rPr>
      <w:rFonts w:ascii="Arial" w:hAnsi="Arial" w:cs="Calibri"/>
      <w:b/>
      <w:bCs/>
      <w:lang w:val="de-DE" w:eastAsia="en-US"/>
    </w:rPr>
  </w:style>
  <w:style w:type="character" w:customStyle="1" w:styleId="berschrift4Zchn">
    <w:name w:val="Überschrift 4 Zchn"/>
    <w:link w:val="berschrift4"/>
    <w:uiPriority w:val="9"/>
    <w:rsid w:val="001659E5"/>
    <w:rPr>
      <w:rFonts w:ascii="Calibri" w:eastAsia="Times New Roman" w:hAnsi="Calibri" w:cs="Times New Roman"/>
      <w:b/>
      <w:bCs/>
      <w:sz w:val="28"/>
      <w:szCs w:val="28"/>
      <w:lang w:val="de-DE" w:eastAsia="en-US"/>
    </w:rPr>
  </w:style>
  <w:style w:type="paragraph" w:customStyle="1" w:styleId="FreieForm">
    <w:name w:val="Freie Form"/>
    <w:autoRedefine/>
    <w:rsid w:val="00E44F53"/>
    <w:pPr>
      <w:tabs>
        <w:tab w:val="left" w:pos="709"/>
        <w:tab w:val="left" w:pos="1418"/>
        <w:tab w:val="left" w:pos="2127"/>
        <w:tab w:val="left" w:pos="2836"/>
      </w:tabs>
      <w:spacing w:after="200"/>
    </w:pPr>
    <w:rPr>
      <w:rFonts w:ascii="Arial Narrow" w:eastAsia="ヒラギノ角ゴ Pro W3" w:hAnsi="Arial Narrow" w:cs="Arial"/>
      <w:noProof/>
      <w:color w:val="000000"/>
      <w:sz w:val="22"/>
      <w:lang w:val="de-DE" w:eastAsia="de-DE"/>
    </w:rPr>
  </w:style>
  <w:style w:type="paragraph" w:customStyle="1" w:styleId="Funotentext1">
    <w:name w:val="Fußnotentext1"/>
    <w:rsid w:val="00243E3F"/>
    <w:rPr>
      <w:rFonts w:ascii="Helvetica" w:eastAsia="ヒラギノ角ゴ Pro W3" w:hAnsi="Helvetica"/>
      <w:color w:val="000000"/>
      <w:lang w:val="de-DE" w:eastAsia="de-DE"/>
    </w:rPr>
  </w:style>
  <w:style w:type="character" w:customStyle="1" w:styleId="Funotenzeichen1">
    <w:name w:val="Fußnotenzeichen1"/>
    <w:rsid w:val="002C338B"/>
  </w:style>
  <w:style w:type="character" w:customStyle="1" w:styleId="DefaultParagraphFont1">
    <w:name w:val="Default Paragraph Font 1"/>
    <w:rsid w:val="00434AE5"/>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wikipedia.org/wiki/Red-Queen-Hypothes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de.wikipedia.org/wiki/Red-Queen-Hypothese"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9C534-0CCB-440D-A245-E80AFB314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E1B4131A.dotm</Template>
  <TotalTime>0</TotalTime>
  <Pages>6</Pages>
  <Words>0</Words>
  <Characters>41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Erfassungskatalog</vt:lpstr>
    </vt:vector>
  </TitlesOfParts>
  <Company>Fachhochschule Nordwestschweiz</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creator>Christian Schrattner</dc:creator>
  <cp:lastModifiedBy>pH</cp:lastModifiedBy>
  <cp:revision>19</cp:revision>
  <cp:lastPrinted>2016-02-10T14:34:00Z</cp:lastPrinted>
  <dcterms:created xsi:type="dcterms:W3CDTF">2016-02-14T09:28:00Z</dcterms:created>
  <dcterms:modified xsi:type="dcterms:W3CDTF">2016-03-09T15:09:00Z</dcterms:modified>
</cp:coreProperties>
</file>